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7C4A5" w14:textId="634A2CAF" w:rsidR="00904D85" w:rsidRPr="005835E4" w:rsidRDefault="00D50431" w:rsidP="00895545">
      <w:pPr>
        <w:pStyle w:val="Heading1"/>
      </w:pPr>
      <w:r w:rsidRPr="005835E4">
        <w:t xml:space="preserve">ATO </w:t>
      </w:r>
      <w:r w:rsidR="0060705C" w:rsidRPr="005835E4">
        <w:t>d</w:t>
      </w:r>
      <w:r w:rsidRPr="005835E4">
        <w:t xml:space="preserve">ata </w:t>
      </w:r>
      <w:r w:rsidR="0060705C" w:rsidRPr="005835E4">
        <w:t>r</w:t>
      </w:r>
      <w:r w:rsidRPr="005835E4">
        <w:t>equest</w:t>
      </w:r>
      <w:r w:rsidR="00852D90" w:rsidRPr="005835E4">
        <w:t xml:space="preserve"> </w:t>
      </w:r>
      <w:r w:rsidR="0060705C" w:rsidRPr="005835E4">
        <w:t>f</w:t>
      </w:r>
      <w:r w:rsidR="00852D90" w:rsidRPr="005835E4">
        <w:t>orm</w:t>
      </w:r>
    </w:p>
    <w:p w14:paraId="49BCFFC3" w14:textId="2013386B" w:rsidR="00481AAA" w:rsidRPr="00895545" w:rsidRDefault="00B74310" w:rsidP="002828E4">
      <w:pPr>
        <w:pStyle w:val="IntroText"/>
      </w:pPr>
      <w:r w:rsidRPr="00895545">
        <w:t>Application form for another government agency for bulk ATO data</w:t>
      </w:r>
      <w:r w:rsidR="00B12F24" w:rsidRPr="00895545">
        <w:t xml:space="preserve"> requests</w:t>
      </w:r>
      <w:r w:rsidRPr="00895545">
        <w:t xml:space="preserve"> for 250</w:t>
      </w:r>
      <w:r w:rsidR="00B12F24" w:rsidRPr="00895545">
        <w:t> </w:t>
      </w:r>
      <w:r w:rsidRPr="00895545">
        <w:t>entities or more, not subject to an existing disclosure arrangement.</w:t>
      </w:r>
    </w:p>
    <w:p w14:paraId="76EF11DA" w14:textId="13E05745" w:rsidR="006A7EC7" w:rsidRDefault="00B12F24" w:rsidP="00895545">
      <w:pPr>
        <w:pStyle w:val="Heading2"/>
      </w:pPr>
      <w:r w:rsidRPr="00895545">
        <w:t>Government</w:t>
      </w:r>
      <w:r w:rsidR="006A7EC7" w:rsidRPr="00895545">
        <w:t xml:space="preserve"> agency request details</w:t>
      </w:r>
    </w:p>
    <w:p w14:paraId="07CDC352" w14:textId="620BB8CB" w:rsidR="00C46F5B" w:rsidRDefault="00C46F5B" w:rsidP="00C46F5B">
      <w:pPr>
        <w:keepNext/>
        <w:spacing w:before="240"/>
      </w:pPr>
      <w:r w:rsidRPr="00895545">
        <w:t>Brief request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2F7783CA" w14:textId="77777777" w:rsidTr="00BB271B">
        <w:trPr>
          <w:trHeight w:val="340"/>
          <w:hidden/>
        </w:trPr>
        <w:tc>
          <w:tcPr>
            <w:tcW w:w="9572" w:type="dxa"/>
          </w:tcPr>
          <w:p w14:paraId="7BCAD5C3" w14:textId="00323FDE" w:rsidR="00C46F5B" w:rsidRPr="005835E4" w:rsidRDefault="00C46F5B" w:rsidP="005835E4">
            <w:sdt>
              <w:sdtPr>
                <w:rPr>
                  <w:vanish/>
                </w:rPr>
                <w:alias w:val="Request description"/>
                <w:tag w:val="Provide details"/>
                <w:id w:val="494692159"/>
                <w:placeholder>
                  <w:docPart w:val="A04DFD2C293A4518A6B26856C30C1499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0A3EF19C" w14:textId="76BD2A78" w:rsidR="00C46F5B" w:rsidRDefault="00C46F5B" w:rsidP="00C46F5B">
      <w:pPr>
        <w:keepNext/>
        <w:spacing w:before="240"/>
      </w:pPr>
      <w:r w:rsidRPr="00895545">
        <w:t>Requesting agency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221F7BC4" w14:textId="77777777" w:rsidTr="00BB271B">
        <w:trPr>
          <w:trHeight w:val="340"/>
          <w:hidden/>
        </w:trPr>
        <w:tc>
          <w:tcPr>
            <w:tcW w:w="9572" w:type="dxa"/>
          </w:tcPr>
          <w:p w14:paraId="2BC79157" w14:textId="12CC6776" w:rsidR="00C46F5B" w:rsidRPr="005835E4" w:rsidRDefault="00C46F5B" w:rsidP="005835E4">
            <w:sdt>
              <w:sdtPr>
                <w:rPr>
                  <w:vanish/>
                </w:rPr>
                <w:alias w:val="Requesting agency"/>
                <w:tag w:val="Provide details"/>
                <w:id w:val="-424814073"/>
                <w:placeholder>
                  <w:docPart w:val="6E5020501C9B444A8398203122E6BEF0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0619315" w14:textId="52133EEB" w:rsidR="00C46F5B" w:rsidRDefault="00C46F5B" w:rsidP="00C46F5B">
      <w:pPr>
        <w:keepNext/>
        <w:spacing w:before="240"/>
      </w:pPr>
      <w:r w:rsidRPr="00895545">
        <w:t>Contact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49A2CE01" w14:textId="77777777" w:rsidTr="00BB271B">
        <w:trPr>
          <w:trHeight w:val="340"/>
          <w:hidden/>
        </w:trPr>
        <w:tc>
          <w:tcPr>
            <w:tcW w:w="9572" w:type="dxa"/>
          </w:tcPr>
          <w:p w14:paraId="6A549346" w14:textId="48C551EB" w:rsidR="00C46F5B" w:rsidRPr="005835E4" w:rsidRDefault="00C46F5B" w:rsidP="005835E4">
            <w:sdt>
              <w:sdtPr>
                <w:rPr>
                  <w:vanish/>
                </w:rPr>
                <w:alias w:val="Contact name"/>
                <w:tag w:val="Provide details"/>
                <w:id w:val="885833455"/>
                <w:placeholder>
                  <w:docPart w:val="742613B8C70F4837802C9229DD589A09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D8B16D0" w14:textId="4761AAFE" w:rsidR="00C46F5B" w:rsidRDefault="00C46F5B" w:rsidP="00C46F5B">
      <w:pPr>
        <w:keepNext/>
        <w:spacing w:before="240"/>
      </w:pPr>
      <w:r w:rsidRPr="00895545">
        <w:t>Contact phone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7CB22A73" w14:textId="77777777" w:rsidTr="00BB271B">
        <w:trPr>
          <w:trHeight w:val="340"/>
          <w:hidden/>
        </w:trPr>
        <w:tc>
          <w:tcPr>
            <w:tcW w:w="9572" w:type="dxa"/>
          </w:tcPr>
          <w:p w14:paraId="6BF6F8C2" w14:textId="14306164" w:rsidR="00C46F5B" w:rsidRPr="005835E4" w:rsidRDefault="00C46F5B" w:rsidP="005835E4">
            <w:sdt>
              <w:sdtPr>
                <w:rPr>
                  <w:vanish/>
                </w:rPr>
                <w:alias w:val="Contact phone"/>
                <w:tag w:val="Provide details"/>
                <w:id w:val="1303961131"/>
                <w:placeholder>
                  <w:docPart w:val="C59EF04FBD3F40A5B72F6168017FF4EE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287F043" w14:textId="08E9A227" w:rsidR="00C46F5B" w:rsidRDefault="00C46F5B" w:rsidP="00C46F5B">
      <w:pPr>
        <w:keepNext/>
        <w:spacing w:before="240"/>
      </w:pPr>
      <w:r w:rsidRPr="00895545">
        <w:t>Contact email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0002C794" w14:textId="77777777" w:rsidTr="00BB271B">
        <w:trPr>
          <w:trHeight w:val="340"/>
          <w:hidden/>
        </w:trPr>
        <w:tc>
          <w:tcPr>
            <w:tcW w:w="9572" w:type="dxa"/>
          </w:tcPr>
          <w:p w14:paraId="74190C89" w14:textId="12F2C416" w:rsidR="00C46F5B" w:rsidRPr="005835E4" w:rsidRDefault="00C46F5B" w:rsidP="005835E4">
            <w:sdt>
              <w:sdtPr>
                <w:rPr>
                  <w:vanish/>
                </w:rPr>
                <w:alias w:val="Contact email"/>
                <w:tag w:val="Provide details"/>
                <w:id w:val="-1189593136"/>
                <w:placeholder>
                  <w:docPart w:val="E092CF1BF725468B9B5DC2390A0327A9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8968873" w14:textId="05FE5769" w:rsidR="00C46F5B" w:rsidRDefault="00C46F5B" w:rsidP="00C46F5B">
      <w:pPr>
        <w:keepNext/>
        <w:spacing w:before="240"/>
      </w:pPr>
      <w:r w:rsidRPr="00895545">
        <w:t>Contact business area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03D49311" w14:textId="77777777" w:rsidTr="00BB271B">
        <w:trPr>
          <w:trHeight w:val="340"/>
          <w:hidden/>
        </w:trPr>
        <w:tc>
          <w:tcPr>
            <w:tcW w:w="9572" w:type="dxa"/>
          </w:tcPr>
          <w:p w14:paraId="51FD773F" w14:textId="38C55292" w:rsidR="00C46F5B" w:rsidRPr="005835E4" w:rsidRDefault="00C46F5B" w:rsidP="005835E4">
            <w:sdt>
              <w:sdtPr>
                <w:rPr>
                  <w:vanish/>
                </w:rPr>
                <w:alias w:val="Contact business area"/>
                <w:tag w:val="Provide details"/>
                <w:id w:val="-1999871099"/>
                <w:placeholder>
                  <w:docPart w:val="CDEFC7CA08844FA5A223C4092235F4DD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D2AEC54" w14:textId="096C1530" w:rsidR="00C46F5B" w:rsidRDefault="00C46F5B" w:rsidP="00C46F5B">
      <w:pPr>
        <w:keepNext/>
        <w:spacing w:before="240"/>
      </w:pPr>
      <w:r w:rsidRPr="00895545">
        <w:t>Date of original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C46F5B" w14:paraId="70D6DF8B" w14:textId="77777777" w:rsidTr="00BB271B">
        <w:trPr>
          <w:trHeight w:val="340"/>
          <w:hidden/>
        </w:trPr>
        <w:tc>
          <w:tcPr>
            <w:tcW w:w="9572" w:type="dxa"/>
          </w:tcPr>
          <w:p w14:paraId="62B9113B" w14:textId="1B9A9C3F" w:rsidR="00C46F5B" w:rsidRPr="005835E4" w:rsidRDefault="00C46F5B" w:rsidP="005835E4">
            <w:sdt>
              <w:sdtPr>
                <w:rPr>
                  <w:vanish/>
                </w:rPr>
                <w:alias w:val="Date of request"/>
                <w:tag w:val="Provide details"/>
                <w:id w:val="863096042"/>
                <w:placeholder>
                  <w:docPart w:val="240A93C49CEC46218948AB87DB69C9FC"/>
                </w:placeholder>
                <w:showingPlcHdr/>
              </w:sdtPr>
              <w:sdtContent>
                <w:r w:rsidRPr="002828E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B2FBE01" w14:textId="718AB4A4" w:rsidR="001F075A" w:rsidRPr="00895545" w:rsidRDefault="001F075A" w:rsidP="00C46F5B">
      <w:pPr>
        <w:pStyle w:val="Heading2"/>
        <w:keepLines w:val="0"/>
      </w:pPr>
      <w:r w:rsidRPr="00895545">
        <w:lastRenderedPageBreak/>
        <w:t>Your agency</w:t>
      </w:r>
    </w:p>
    <w:p w14:paraId="3192D7AF" w14:textId="547D7D9B" w:rsidR="00A72289" w:rsidRPr="00895545" w:rsidRDefault="001F075A" w:rsidP="00C46F5B">
      <w:pPr>
        <w:keepNext/>
      </w:pPr>
      <w:r w:rsidRPr="00895545">
        <w:t>Provide a brief statement about what your organisation does</w:t>
      </w:r>
      <w:r w:rsidR="006A7EC7" w:rsidRPr="00895545">
        <w:t>:</w:t>
      </w:r>
    </w:p>
    <w:p w14:paraId="6198BC74" w14:textId="77777777" w:rsidR="001F075A" w:rsidRPr="00895545" w:rsidRDefault="001F075A" w:rsidP="00C46F5B">
      <w:pPr>
        <w:pStyle w:val="ListBullet"/>
        <w:keepNext/>
      </w:pPr>
      <w:r w:rsidRPr="00895545">
        <w:t>How does your agency use data and analytics?</w:t>
      </w:r>
    </w:p>
    <w:p w14:paraId="19B8B915" w14:textId="643E0971" w:rsidR="001F075A" w:rsidRDefault="001F075A" w:rsidP="00C46F5B">
      <w:pPr>
        <w:pStyle w:val="ListBullet"/>
        <w:keepNext/>
      </w:pPr>
      <w:r w:rsidRPr="00895545">
        <w:t xml:space="preserve">Why are you </w:t>
      </w:r>
      <w:r w:rsidR="00DF7E07" w:rsidRPr="00895545">
        <w:t xml:space="preserve">requesting </w:t>
      </w:r>
      <w:r w:rsidRPr="00895545">
        <w:t>access</w:t>
      </w:r>
      <w:r w:rsidR="00DF7E07" w:rsidRPr="00895545">
        <w:t xml:space="preserve"> to</w:t>
      </w:r>
      <w:r w:rsidRPr="00895545">
        <w:t xml:space="preserve"> ATO data?</w:t>
      </w:r>
    </w:p>
    <w:p w14:paraId="79B73CB5" w14:textId="77777777" w:rsidR="005D16B3" w:rsidRDefault="005D16B3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2828E4" w14:paraId="29888560" w14:textId="77777777" w:rsidTr="005D16B3">
        <w:trPr>
          <w:trHeight w:val="1928"/>
          <w:hidden/>
        </w:trPr>
        <w:tc>
          <w:tcPr>
            <w:tcW w:w="9572" w:type="dxa"/>
          </w:tcPr>
          <w:p w14:paraId="31BC8D61" w14:textId="77777777" w:rsidR="002828E4" w:rsidRPr="001F7ABA" w:rsidRDefault="002828E4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Organisation"/>
                <w:tag w:val="Provide details"/>
                <w:id w:val="-131793802"/>
                <w:placeholder>
                  <w:docPart w:val="1EFA0043F52A4B45AE26D89CACD5D3FC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32E46477" w14:textId="77777777" w:rsidR="00DF7E07" w:rsidRPr="00895545" w:rsidRDefault="00DF7E07" w:rsidP="00C46F5B">
      <w:pPr>
        <w:pStyle w:val="Heading2"/>
        <w:keepLines w:val="0"/>
      </w:pPr>
      <w:r w:rsidRPr="00895545">
        <w:t>Purpose and use</w:t>
      </w:r>
    </w:p>
    <w:p w14:paraId="7EEEE8D8" w14:textId="77777777" w:rsidR="00DF7E07" w:rsidRPr="00895545" w:rsidRDefault="00DF7E07" w:rsidP="00C46F5B">
      <w:pPr>
        <w:pStyle w:val="Heading3"/>
        <w:keepLines w:val="0"/>
      </w:pPr>
      <w:r w:rsidRPr="00895545">
        <w:t>What is the business challenge, risk or issue that is driving this request?</w:t>
      </w:r>
    </w:p>
    <w:p w14:paraId="2E67961D" w14:textId="6D488FF4" w:rsidR="00DF7E07" w:rsidRPr="00895545" w:rsidRDefault="00E707F7" w:rsidP="00C46F5B">
      <w:pPr>
        <w:keepNext/>
      </w:pPr>
      <w:r w:rsidRPr="00895545">
        <w:t>P</w:t>
      </w:r>
      <w:r w:rsidR="00DF7E07" w:rsidRPr="00895545">
        <w:t xml:space="preserve">rovide </w:t>
      </w:r>
      <w:r w:rsidRPr="00895545">
        <w:t xml:space="preserve">the </w:t>
      </w:r>
      <w:r w:rsidR="00DF7E07" w:rsidRPr="00895545">
        <w:t>background information and business drivers for this request.</w:t>
      </w:r>
    </w:p>
    <w:p w14:paraId="1B38A3C9" w14:textId="77777777" w:rsidR="005D16B3" w:rsidRDefault="005D16B3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5D16B3" w14:paraId="2377E9FD" w14:textId="77777777" w:rsidTr="00BB271B">
        <w:trPr>
          <w:trHeight w:val="1928"/>
          <w:hidden/>
        </w:trPr>
        <w:tc>
          <w:tcPr>
            <w:tcW w:w="9572" w:type="dxa"/>
          </w:tcPr>
          <w:p w14:paraId="66F0158F" w14:textId="77777777" w:rsidR="005D16B3" w:rsidRPr="001F7ABA" w:rsidRDefault="005D16B3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Business"/>
                <w:tag w:val="Provide details"/>
                <w:id w:val="-1346545004"/>
                <w:placeholder>
                  <w:docPart w:val="36B42EA3F2E247A7B395137536E2B258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7D130261" w14:textId="7D00BAF8" w:rsidR="00A557A4" w:rsidRPr="00895545" w:rsidRDefault="00D50431" w:rsidP="00C46F5B">
      <w:pPr>
        <w:pStyle w:val="Heading2"/>
        <w:keepLines w:val="0"/>
      </w:pPr>
      <w:r w:rsidRPr="00895545">
        <w:lastRenderedPageBreak/>
        <w:t>Legislation</w:t>
      </w:r>
    </w:p>
    <w:p w14:paraId="3CB8F3CB" w14:textId="13C76C05" w:rsidR="00EB6208" w:rsidRPr="00895545" w:rsidRDefault="00EB6208" w:rsidP="00C46F5B">
      <w:pPr>
        <w:pStyle w:val="Heading3"/>
        <w:keepLines w:val="0"/>
      </w:pPr>
      <w:r w:rsidRPr="00895545">
        <w:t>Under which law(s) or programs will you be requesting and using the data?</w:t>
      </w:r>
    </w:p>
    <w:p w14:paraId="52868E95" w14:textId="6487B057" w:rsidR="00DA1C6E" w:rsidRPr="00895545" w:rsidRDefault="00DA1C6E" w:rsidP="00C46F5B">
      <w:pPr>
        <w:keepNext/>
      </w:pPr>
      <w:r w:rsidRPr="00895545">
        <w:t>Provide information on</w:t>
      </w:r>
      <w:r w:rsidR="0060705C" w:rsidRPr="00895545">
        <w:t>:</w:t>
      </w:r>
    </w:p>
    <w:p w14:paraId="416F8F23" w14:textId="3896583B" w:rsidR="008D5E09" w:rsidRPr="00895545" w:rsidRDefault="00646F7B" w:rsidP="00C46F5B">
      <w:pPr>
        <w:pStyle w:val="ListBullet"/>
        <w:keepNext/>
      </w:pPr>
      <w:r w:rsidRPr="00895545">
        <w:t>s</w:t>
      </w:r>
      <w:r w:rsidR="00DA1C6E" w:rsidRPr="00895545">
        <w:t xml:space="preserve">pecific </w:t>
      </w:r>
      <w:r w:rsidR="00EB6208" w:rsidRPr="00895545">
        <w:t>legislation you are using to request the data (including relevant sections)</w:t>
      </w:r>
    </w:p>
    <w:p w14:paraId="111D3E06" w14:textId="7AC3A2E7" w:rsidR="00DA1C6E" w:rsidRPr="00895545" w:rsidRDefault="00646F7B" w:rsidP="00C46F5B">
      <w:pPr>
        <w:pStyle w:val="ListBullet"/>
        <w:keepNext/>
      </w:pPr>
      <w:r w:rsidRPr="00895545">
        <w:t>l</w:t>
      </w:r>
      <w:r w:rsidR="00DA1C6E" w:rsidRPr="00895545">
        <w:t>egal references to use the requested data</w:t>
      </w:r>
    </w:p>
    <w:p w14:paraId="40D12A4A" w14:textId="3E4D5F18" w:rsidR="00DA1C6E" w:rsidRPr="00895545" w:rsidRDefault="00646F7B" w:rsidP="00C46F5B">
      <w:pPr>
        <w:pStyle w:val="ListBullet"/>
        <w:keepNext/>
      </w:pPr>
      <w:r w:rsidRPr="00895545">
        <w:t>l</w:t>
      </w:r>
      <w:r w:rsidR="00DA1C6E" w:rsidRPr="00895545">
        <w:t>egal team considerations for mechanism to share</w:t>
      </w:r>
    </w:p>
    <w:p w14:paraId="1E6D78A8" w14:textId="12318739" w:rsidR="00EB6208" w:rsidRPr="00895545" w:rsidRDefault="00EB6208" w:rsidP="00C46F5B">
      <w:pPr>
        <w:pStyle w:val="ListBullet"/>
        <w:keepNext/>
      </w:pPr>
      <w:r w:rsidRPr="00895545">
        <w:t xml:space="preserve">list </w:t>
      </w:r>
      <w:r w:rsidR="008D5E09" w:rsidRPr="00895545">
        <w:t xml:space="preserve">any </w:t>
      </w:r>
      <w:r w:rsidRPr="00895545">
        <w:t xml:space="preserve">programs the collection and use of this data </w:t>
      </w:r>
      <w:proofErr w:type="gramStart"/>
      <w:r w:rsidRPr="00895545">
        <w:t>relates</w:t>
      </w:r>
      <w:proofErr w:type="gramEnd"/>
      <w:r w:rsidRPr="00895545">
        <w:t xml:space="preserve"> to</w:t>
      </w:r>
      <w:r w:rsidR="00455AC0" w:rsidRPr="00895545">
        <w:t>.</w:t>
      </w:r>
    </w:p>
    <w:p w14:paraId="7641ECF8" w14:textId="77777777" w:rsidR="005D16B3" w:rsidRDefault="005D16B3" w:rsidP="00C46F5B">
      <w:pPr>
        <w:keepNext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5D16B3" w14:paraId="06555154" w14:textId="77777777" w:rsidTr="00BB271B">
        <w:trPr>
          <w:trHeight w:val="1928"/>
          <w:hidden/>
        </w:trPr>
        <w:tc>
          <w:tcPr>
            <w:tcW w:w="9572" w:type="dxa"/>
          </w:tcPr>
          <w:p w14:paraId="5A2CDE34" w14:textId="77777777" w:rsidR="005D16B3" w:rsidRPr="001F7ABA" w:rsidRDefault="005D16B3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Laws"/>
                <w:tag w:val="Provide details"/>
                <w:id w:val="-356129694"/>
                <w:placeholder>
                  <w:docPart w:val="79A853245F044B489226830CB14A1D1F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41331234" w14:textId="77777777" w:rsidR="00DA1C6E" w:rsidRPr="00895545" w:rsidRDefault="00DA1C6E" w:rsidP="00895545"/>
    <w:p w14:paraId="274B77F9" w14:textId="3945FA34" w:rsidR="00EB6208" w:rsidRPr="00895545" w:rsidRDefault="00EB6208" w:rsidP="00C46F5B">
      <w:pPr>
        <w:pStyle w:val="Heading3"/>
        <w:keepLines w:val="0"/>
      </w:pPr>
      <w:r w:rsidRPr="00895545">
        <w:t>Does your data request involve personal or protected information?</w:t>
      </w:r>
    </w:p>
    <w:p w14:paraId="58D23FD8" w14:textId="0632D2A3" w:rsidR="00280C3B" w:rsidRPr="00895545" w:rsidRDefault="00280C3B" w:rsidP="00C46F5B">
      <w:pPr>
        <w:keepNext/>
      </w:pPr>
      <w:r w:rsidRPr="00895545">
        <w:t>If yes, what legislative obligations or legislation applies to your organisation and this request?</w:t>
      </w:r>
    </w:p>
    <w:p w14:paraId="67326172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012AC24B" w14:textId="77777777" w:rsidTr="00BB271B">
        <w:trPr>
          <w:trHeight w:val="1928"/>
          <w:hidden/>
        </w:trPr>
        <w:tc>
          <w:tcPr>
            <w:tcW w:w="9572" w:type="dxa"/>
          </w:tcPr>
          <w:p w14:paraId="12D14402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Data"/>
                <w:tag w:val="Provide details"/>
                <w:id w:val="77340011"/>
                <w:placeholder>
                  <w:docPart w:val="1B98CDD43E5E40B2AEF05B97DB9FEF9E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5D141222" w14:textId="77777777" w:rsidR="00B12F24" w:rsidRPr="00895545" w:rsidRDefault="00B12F24" w:rsidP="00895545"/>
    <w:p w14:paraId="2B84D7B4" w14:textId="77777777" w:rsidR="006A5370" w:rsidRPr="00895545" w:rsidRDefault="006A5370" w:rsidP="00C46F5B">
      <w:pPr>
        <w:pStyle w:val="Heading3"/>
        <w:keepLines w:val="0"/>
      </w:pPr>
      <w:r w:rsidRPr="00895545">
        <w:lastRenderedPageBreak/>
        <w:t>How do you intend to use the data?</w:t>
      </w:r>
    </w:p>
    <w:p w14:paraId="3608E3A1" w14:textId="29CB9260" w:rsidR="008D5E09" w:rsidRPr="00895545" w:rsidRDefault="00646F7B" w:rsidP="00C46F5B">
      <w:pPr>
        <w:keepNext/>
      </w:pPr>
      <w:r w:rsidRPr="00895545">
        <w:t>S</w:t>
      </w:r>
      <w:r w:rsidR="006A5370" w:rsidRPr="00895545">
        <w:t>pecify how you intend to use the data</w:t>
      </w:r>
      <w:r w:rsidRPr="00895545">
        <w:t>:</w:t>
      </w:r>
    </w:p>
    <w:p w14:paraId="7E2385F7" w14:textId="01BB2BF8" w:rsidR="008D5E09" w:rsidRPr="00895545" w:rsidRDefault="006A5370" w:rsidP="00C46F5B">
      <w:pPr>
        <w:pStyle w:val="ListBullet"/>
        <w:keepNext/>
      </w:pPr>
      <w:r w:rsidRPr="00895545">
        <w:t>What other data will you combine this data with</w:t>
      </w:r>
      <w:r w:rsidR="00B56051" w:rsidRPr="00895545">
        <w:t xml:space="preserve"> (if any)</w:t>
      </w:r>
      <w:r w:rsidRPr="00895545">
        <w:t>?</w:t>
      </w:r>
    </w:p>
    <w:p w14:paraId="2253D49B" w14:textId="6FC0DF05" w:rsidR="006A5370" w:rsidRPr="00895545" w:rsidRDefault="006A5370" w:rsidP="00C46F5B">
      <w:pPr>
        <w:pStyle w:val="ListBullet"/>
        <w:keepNext/>
      </w:pPr>
      <w:r w:rsidRPr="00895545">
        <w:t>What calculations will you make</w:t>
      </w:r>
      <w:r w:rsidR="00B56051" w:rsidRPr="00895545">
        <w:t xml:space="preserve"> (if any)</w:t>
      </w:r>
      <w:r w:rsidRPr="00895545">
        <w:t>?</w:t>
      </w:r>
    </w:p>
    <w:p w14:paraId="1A2748B3" w14:textId="04DBE671" w:rsidR="00DF7E07" w:rsidRPr="00895545" w:rsidRDefault="00C73A34" w:rsidP="00C46F5B">
      <w:pPr>
        <w:pStyle w:val="ListBullet"/>
        <w:keepNext/>
      </w:pPr>
      <w:r w:rsidRPr="00895545">
        <w:t xml:space="preserve">Will </w:t>
      </w:r>
      <w:r w:rsidR="00DF7E07" w:rsidRPr="00895545">
        <w:t xml:space="preserve">ATO data </w:t>
      </w:r>
      <w:r w:rsidRPr="00895545">
        <w:t>be used for compliance</w:t>
      </w:r>
      <w:r w:rsidR="00DF7E07" w:rsidRPr="00895545">
        <w:t xml:space="preserve"> or any automated </w:t>
      </w:r>
      <w:r w:rsidRPr="00895545">
        <w:t>decision-making</w:t>
      </w:r>
      <w:r w:rsidR="00DF7E07" w:rsidRPr="00895545">
        <w:t xml:space="preserve"> processes?</w:t>
      </w:r>
    </w:p>
    <w:p w14:paraId="42D01024" w14:textId="0845979D" w:rsidR="00DA1C6E" w:rsidRPr="00895545" w:rsidRDefault="00DA1C6E" w:rsidP="00C46F5B">
      <w:pPr>
        <w:pStyle w:val="ListBullet"/>
        <w:keepNext/>
      </w:pPr>
      <w:r w:rsidRPr="00895545">
        <w:t>If you’re requesting a change to use case, list all scenarios</w:t>
      </w:r>
      <w:r w:rsidR="00B12F24" w:rsidRPr="00895545">
        <w:t>.</w:t>
      </w:r>
    </w:p>
    <w:p w14:paraId="4D2948AD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014C9D74" w14:textId="77777777" w:rsidTr="00BB271B">
        <w:trPr>
          <w:trHeight w:val="1928"/>
          <w:hidden/>
        </w:trPr>
        <w:tc>
          <w:tcPr>
            <w:tcW w:w="9572" w:type="dxa"/>
          </w:tcPr>
          <w:p w14:paraId="43D5EF5D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Data use"/>
                <w:tag w:val="Provide details"/>
                <w:id w:val="596378783"/>
                <w:placeholder>
                  <w:docPart w:val="0B55C1DC1DA44603ADC2554F047AF76E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538FB197" w14:textId="77777777" w:rsidR="006A5370" w:rsidRPr="00895545" w:rsidRDefault="006A5370" w:rsidP="00895545"/>
    <w:p w14:paraId="4A9CD568" w14:textId="77777777" w:rsidR="006A5370" w:rsidRPr="00895545" w:rsidRDefault="006A5370" w:rsidP="00C46F5B">
      <w:pPr>
        <w:pStyle w:val="Heading3"/>
        <w:keepLines w:val="0"/>
      </w:pPr>
      <w:r w:rsidRPr="00895545">
        <w:t>What do you intend to do with the results of this data?</w:t>
      </w:r>
    </w:p>
    <w:p w14:paraId="65443931" w14:textId="04927A53" w:rsidR="008D5E09" w:rsidRPr="00895545" w:rsidRDefault="006A5370" w:rsidP="00C46F5B">
      <w:pPr>
        <w:pStyle w:val="ListBullet"/>
        <w:keepNext/>
      </w:pPr>
      <w:r w:rsidRPr="00895545">
        <w:t>How do you propose to address the risk, issue or business problem?</w:t>
      </w:r>
    </w:p>
    <w:p w14:paraId="355C3814" w14:textId="77777777" w:rsidR="00B56051" w:rsidRPr="00895545" w:rsidRDefault="006A5370" w:rsidP="00C46F5B">
      <w:pPr>
        <w:pStyle w:val="ListBullet"/>
        <w:keepNext/>
      </w:pPr>
      <w:r w:rsidRPr="00895545">
        <w:t xml:space="preserve">How do you intend to interact with </w:t>
      </w:r>
      <w:r w:rsidR="00B56051" w:rsidRPr="00895545">
        <w:t>people who are identified in the data?</w:t>
      </w:r>
    </w:p>
    <w:p w14:paraId="7DB3D1AA" w14:textId="026B8299" w:rsidR="006A5370" w:rsidRPr="00895545" w:rsidRDefault="007F6AEE" w:rsidP="00C46F5B">
      <w:pPr>
        <w:pStyle w:val="ListBullet"/>
        <w:keepNext/>
      </w:pPr>
      <w:r w:rsidRPr="00895545">
        <w:t>H</w:t>
      </w:r>
      <w:r w:rsidR="00B56051" w:rsidRPr="00895545">
        <w:t xml:space="preserve">ow do you intend to interact with </w:t>
      </w:r>
      <w:r w:rsidR="006A5370" w:rsidRPr="00895545">
        <w:t xml:space="preserve">entities </w:t>
      </w:r>
      <w:r w:rsidR="00B56051" w:rsidRPr="00895545">
        <w:t xml:space="preserve">which are </w:t>
      </w:r>
      <w:r w:rsidR="006A5370" w:rsidRPr="00895545">
        <w:t xml:space="preserve">subject </w:t>
      </w:r>
      <w:r w:rsidR="00B56051" w:rsidRPr="00895545">
        <w:t xml:space="preserve">to </w:t>
      </w:r>
      <w:r w:rsidR="006A5370" w:rsidRPr="00895545">
        <w:t>this data?</w:t>
      </w:r>
    </w:p>
    <w:p w14:paraId="346A9602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2545DCFD" w14:textId="77777777" w:rsidTr="00BB271B">
        <w:trPr>
          <w:trHeight w:val="1928"/>
          <w:hidden/>
        </w:trPr>
        <w:tc>
          <w:tcPr>
            <w:tcW w:w="9572" w:type="dxa"/>
          </w:tcPr>
          <w:p w14:paraId="7809A683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Results"/>
                <w:tag w:val="Provide details"/>
                <w:id w:val="227727817"/>
                <w:placeholder>
                  <w:docPart w:val="471F2B19EA88432E803E3B05B5B9B8CA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03EF0085" w14:textId="77777777" w:rsidR="00B12F24" w:rsidRPr="00895545" w:rsidRDefault="00B12F24" w:rsidP="00895545"/>
    <w:p w14:paraId="3B4931CD" w14:textId="50093481" w:rsidR="00455AC0" w:rsidRPr="00895545" w:rsidRDefault="00455AC0" w:rsidP="00C46F5B">
      <w:pPr>
        <w:pStyle w:val="Heading2"/>
        <w:keepLines w:val="0"/>
      </w:pPr>
      <w:r w:rsidRPr="00895545">
        <w:lastRenderedPageBreak/>
        <w:t>Data governance</w:t>
      </w:r>
    </w:p>
    <w:p w14:paraId="294C30D0" w14:textId="76133E21" w:rsidR="00B56051" w:rsidRPr="00895545" w:rsidRDefault="00DF7E07" w:rsidP="00C46F5B">
      <w:pPr>
        <w:pStyle w:val="Heading3"/>
        <w:keepLines w:val="0"/>
      </w:pPr>
      <w:r w:rsidRPr="00895545">
        <w:t>Administrative Instrument</w:t>
      </w:r>
    </w:p>
    <w:p w14:paraId="5D8C4818" w14:textId="1351C3CC" w:rsidR="00B56051" w:rsidRPr="00895545" w:rsidRDefault="00B56051" w:rsidP="00C46F5B">
      <w:pPr>
        <w:pStyle w:val="ListBullet"/>
        <w:keepNext/>
      </w:pPr>
      <w:r w:rsidRPr="00895545">
        <w:t xml:space="preserve">Is there an existing </w:t>
      </w:r>
      <w:r w:rsidR="007F6AEE" w:rsidRPr="00895545">
        <w:t>a</w:t>
      </w:r>
      <w:r w:rsidR="00DF7E07" w:rsidRPr="00895545">
        <w:t xml:space="preserve">dministrative </w:t>
      </w:r>
      <w:r w:rsidR="007F6AEE" w:rsidRPr="00895545">
        <w:t>i</w:t>
      </w:r>
      <w:r w:rsidR="00DF7E07" w:rsidRPr="00895545">
        <w:t>nstrument</w:t>
      </w:r>
      <w:r w:rsidRPr="00895545">
        <w:t xml:space="preserve"> </w:t>
      </w:r>
      <w:r w:rsidR="00DF08BA" w:rsidRPr="00895545">
        <w:t>(</w:t>
      </w:r>
      <w:r w:rsidR="003372AB" w:rsidRPr="00895545">
        <w:t>m</w:t>
      </w:r>
      <w:r w:rsidR="00DF08BA" w:rsidRPr="00895545">
        <w:t xml:space="preserve">emorandum of </w:t>
      </w:r>
      <w:r w:rsidR="003372AB" w:rsidRPr="00895545">
        <w:t>u</w:t>
      </w:r>
      <w:r w:rsidR="00DF08BA" w:rsidRPr="00895545">
        <w:t xml:space="preserve">nderstanding) </w:t>
      </w:r>
      <w:r w:rsidRPr="00895545">
        <w:t>that covers this request?</w:t>
      </w:r>
    </w:p>
    <w:p w14:paraId="055D7BFB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71F3A9FA" w14:textId="77777777" w:rsidTr="00BB271B">
        <w:trPr>
          <w:trHeight w:val="1928"/>
          <w:hidden/>
        </w:trPr>
        <w:tc>
          <w:tcPr>
            <w:tcW w:w="9572" w:type="dxa"/>
          </w:tcPr>
          <w:p w14:paraId="6E69F547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Administration"/>
                <w:tag w:val="Provide details"/>
                <w:id w:val="174542625"/>
                <w:placeholder>
                  <w:docPart w:val="8433CF7A0FA94364B96041A47B8CD033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27B5A5B0" w14:textId="77777777" w:rsidR="00B12F24" w:rsidRPr="00895545" w:rsidRDefault="00B12F24" w:rsidP="00895545"/>
    <w:p w14:paraId="6CC1BF75" w14:textId="42D12461" w:rsidR="00B56051" w:rsidRPr="00895545" w:rsidRDefault="00B56051" w:rsidP="00C46F5B">
      <w:pPr>
        <w:pStyle w:val="Heading3"/>
        <w:keepLines w:val="0"/>
      </w:pPr>
      <w:r w:rsidRPr="00895545">
        <w:t>What other considerations are anticipated with this activity?</w:t>
      </w:r>
    </w:p>
    <w:p w14:paraId="6B5B17AC" w14:textId="25B72C09" w:rsidR="00B56051" w:rsidRPr="00895545" w:rsidRDefault="006A7EC7" w:rsidP="00C46F5B">
      <w:pPr>
        <w:pStyle w:val="ListBullet"/>
        <w:keepNext/>
      </w:pPr>
      <w:r w:rsidRPr="00895545">
        <w:t>Provide</w:t>
      </w:r>
      <w:r w:rsidR="00B56051" w:rsidRPr="00895545">
        <w:t xml:space="preserve"> </w:t>
      </w:r>
      <w:r w:rsidR="003372AB" w:rsidRPr="00895545">
        <w:t>details of</w:t>
      </w:r>
      <w:r w:rsidR="00B56051" w:rsidRPr="00895545">
        <w:t xml:space="preserve"> any commercial, ethical, media, political, reputational considerations</w:t>
      </w:r>
      <w:r w:rsidR="003372AB" w:rsidRPr="00895545">
        <w:t>.</w:t>
      </w:r>
    </w:p>
    <w:p w14:paraId="419DAFDE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52A0C23B" w14:textId="77777777" w:rsidTr="00BB271B">
        <w:trPr>
          <w:trHeight w:val="1928"/>
          <w:hidden/>
        </w:trPr>
        <w:tc>
          <w:tcPr>
            <w:tcW w:w="9572" w:type="dxa"/>
          </w:tcPr>
          <w:p w14:paraId="5970ACC4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Considerations"/>
                <w:tag w:val="Provide details"/>
                <w:id w:val="1137461282"/>
                <w:placeholder>
                  <w:docPart w:val="5633BAFB46CD4C21AD1EE3C06161E8B2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3E4357BD" w14:textId="77777777" w:rsidR="00B12F24" w:rsidRPr="00895545" w:rsidRDefault="00B12F24" w:rsidP="00895545"/>
    <w:p w14:paraId="58ECA776" w14:textId="14AAAAE4" w:rsidR="00B56051" w:rsidRPr="00895545" w:rsidRDefault="00B56051" w:rsidP="00C46F5B">
      <w:pPr>
        <w:pStyle w:val="Heading3"/>
        <w:keepLines w:val="0"/>
      </w:pPr>
      <w:r w:rsidRPr="00895545">
        <w:t xml:space="preserve">Has your agency </w:t>
      </w:r>
      <w:r w:rsidR="001A6B2C" w:rsidRPr="00895545">
        <w:t>considered p</w:t>
      </w:r>
      <w:r w:rsidRPr="00895545">
        <w:t xml:space="preserve">rivacy </w:t>
      </w:r>
      <w:r w:rsidR="001A6B2C" w:rsidRPr="00895545">
        <w:t xml:space="preserve">and </w:t>
      </w:r>
      <w:r w:rsidRPr="00895545">
        <w:t xml:space="preserve">ethical </w:t>
      </w:r>
      <w:r w:rsidR="004F5121" w:rsidRPr="00895545">
        <w:t xml:space="preserve">risks or </w:t>
      </w:r>
      <w:r w:rsidRPr="00895545">
        <w:t xml:space="preserve">impacts </w:t>
      </w:r>
      <w:r w:rsidR="004F5121" w:rsidRPr="00895545">
        <w:t xml:space="preserve">from </w:t>
      </w:r>
      <w:r w:rsidRPr="00895545">
        <w:t>handling and using this data?</w:t>
      </w:r>
    </w:p>
    <w:p w14:paraId="19E33D48" w14:textId="17D63B76" w:rsidR="00B56051" w:rsidRPr="00895545" w:rsidRDefault="003372AB" w:rsidP="00C46F5B">
      <w:pPr>
        <w:keepNext/>
      </w:pPr>
      <w:r w:rsidRPr="00895545">
        <w:t>C</w:t>
      </w:r>
      <w:r w:rsidR="00B56051" w:rsidRPr="00895545">
        <w:t>onsider this request against b</w:t>
      </w:r>
      <w:r w:rsidR="00DF7E07" w:rsidRPr="00895545">
        <w:t xml:space="preserve">est </w:t>
      </w:r>
      <w:r w:rsidR="00B56051" w:rsidRPr="00895545">
        <w:t>practice guidance from the following:</w:t>
      </w:r>
    </w:p>
    <w:p w14:paraId="1FC4FBAA" w14:textId="60B48922" w:rsidR="00DA1C6E" w:rsidRPr="00895545" w:rsidRDefault="006A7EC7" w:rsidP="00C46F5B">
      <w:pPr>
        <w:pStyle w:val="ListBullet"/>
        <w:keepNext/>
      </w:pPr>
      <w:r w:rsidRPr="00895545">
        <w:t>Australian</w:t>
      </w:r>
      <w:r w:rsidR="00DA1C6E" w:rsidRPr="00895545">
        <w:t xml:space="preserve"> and state </w:t>
      </w:r>
      <w:r w:rsidRPr="00895545">
        <w:t xml:space="preserve">government </w:t>
      </w:r>
      <w:r w:rsidR="00DA1C6E" w:rsidRPr="00895545">
        <w:t xml:space="preserve">privacy </w:t>
      </w:r>
      <w:r w:rsidR="003372AB" w:rsidRPr="00895545">
        <w:t xml:space="preserve">and </w:t>
      </w:r>
      <w:r w:rsidR="00DA1C6E" w:rsidRPr="00895545">
        <w:t xml:space="preserve">ethical </w:t>
      </w:r>
      <w:r w:rsidR="005C2754" w:rsidRPr="00895545">
        <w:t>considerations</w:t>
      </w:r>
    </w:p>
    <w:p w14:paraId="220729B2" w14:textId="3590988D" w:rsidR="001A6B2C" w:rsidRPr="00895545" w:rsidRDefault="007F6AEE" w:rsidP="00C46F5B">
      <w:pPr>
        <w:pStyle w:val="ListBullet"/>
        <w:keepNext/>
      </w:pPr>
      <w:r w:rsidRPr="00895545">
        <w:t>I</w:t>
      </w:r>
      <w:r w:rsidR="001A6B2C" w:rsidRPr="00895545">
        <w:t xml:space="preserve">nclude any </w:t>
      </w:r>
      <w:r w:rsidR="00B35046" w:rsidRPr="00895545">
        <w:t xml:space="preserve">risk assessments or </w:t>
      </w:r>
      <w:r w:rsidR="001A6B2C" w:rsidRPr="00895545">
        <w:t xml:space="preserve">impact </w:t>
      </w:r>
      <w:bookmarkStart w:id="0" w:name="_Hlk212737565"/>
      <w:r w:rsidR="001A6B2C" w:rsidRPr="00895545">
        <w:t>assessments</w:t>
      </w:r>
      <w:bookmarkEnd w:id="0"/>
      <w:r w:rsidR="004F5121" w:rsidRPr="00895545">
        <w:t xml:space="preserve"> (threshold or finalised)</w:t>
      </w:r>
      <w:r w:rsidRPr="00895545">
        <w:t xml:space="preserve"> if available</w:t>
      </w:r>
      <w:r w:rsidR="001A6B2C" w:rsidRPr="00895545">
        <w:t>.</w:t>
      </w:r>
    </w:p>
    <w:p w14:paraId="5995108D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591201FA" w14:textId="77777777" w:rsidTr="00BB271B">
        <w:trPr>
          <w:trHeight w:val="1928"/>
          <w:hidden/>
        </w:trPr>
        <w:tc>
          <w:tcPr>
            <w:tcW w:w="9572" w:type="dxa"/>
          </w:tcPr>
          <w:p w14:paraId="46A8E97C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Privacy &amp; ethics"/>
                <w:tag w:val="Provide details"/>
                <w:id w:val="406424025"/>
                <w:placeholder>
                  <w:docPart w:val="6D3F05E9C4BC42E69229D436C5244013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20EDE864" w14:textId="77777777" w:rsidR="00B56051" w:rsidRPr="00895545" w:rsidRDefault="00B56051" w:rsidP="00895545"/>
    <w:p w14:paraId="134673E1" w14:textId="76BA9945" w:rsidR="00455AC0" w:rsidRPr="00895545" w:rsidRDefault="00455AC0" w:rsidP="00895545">
      <w:pPr>
        <w:pStyle w:val="Heading2"/>
      </w:pPr>
      <w:r w:rsidRPr="00895545">
        <w:lastRenderedPageBreak/>
        <w:t>Data requirements</w:t>
      </w:r>
    </w:p>
    <w:p w14:paraId="008C282E" w14:textId="77777777" w:rsidR="004F5121" w:rsidRPr="00895545" w:rsidRDefault="004F5121" w:rsidP="00C46F5B">
      <w:pPr>
        <w:pStyle w:val="Heading3"/>
        <w:keepLines w:val="0"/>
      </w:pPr>
      <w:r w:rsidRPr="00895545">
        <w:t>What are your key information needs?</w:t>
      </w:r>
    </w:p>
    <w:p w14:paraId="2909C5E6" w14:textId="77777777" w:rsidR="004F5121" w:rsidRPr="00895545" w:rsidRDefault="004F5121" w:rsidP="00C46F5B">
      <w:pPr>
        <w:keepNext/>
      </w:pPr>
      <w:r w:rsidRPr="00895545">
        <w:t>Describe what you are attempting to identify or measure, such as:</w:t>
      </w:r>
    </w:p>
    <w:p w14:paraId="0A4046BF" w14:textId="37B3A6A2" w:rsidR="004F5121" w:rsidRPr="00895545" w:rsidRDefault="003372AB" w:rsidP="00C46F5B">
      <w:pPr>
        <w:pStyle w:val="ListBullet"/>
        <w:keepNext/>
      </w:pPr>
      <w:r w:rsidRPr="00895545">
        <w:t>a</w:t>
      </w:r>
      <w:r w:rsidR="004F5121" w:rsidRPr="00895545">
        <w:t>ny business rules or technical specifications</w:t>
      </w:r>
    </w:p>
    <w:p w14:paraId="5FB6487C" w14:textId="3097FE24" w:rsidR="004F5121" w:rsidRPr="00895545" w:rsidRDefault="003372AB" w:rsidP="00C46F5B">
      <w:pPr>
        <w:pStyle w:val="ListBullet"/>
        <w:keepNext/>
      </w:pPr>
      <w:r w:rsidRPr="00895545">
        <w:t>a</w:t>
      </w:r>
      <w:r w:rsidR="004F5121" w:rsidRPr="00895545">
        <w:t>ny financial years (or calendar years)</w:t>
      </w:r>
    </w:p>
    <w:p w14:paraId="38DA57C0" w14:textId="02859AB8" w:rsidR="004F5121" w:rsidRPr="00895545" w:rsidRDefault="003372AB" w:rsidP="00C46F5B">
      <w:pPr>
        <w:pStyle w:val="ListBullet"/>
        <w:keepNext/>
      </w:pPr>
      <w:r w:rsidRPr="00895545">
        <w:t>a</w:t>
      </w:r>
      <w:r w:rsidR="004F5121" w:rsidRPr="00895545">
        <w:t>ny other exclusions or inclusions</w:t>
      </w:r>
    </w:p>
    <w:p w14:paraId="2DB47DD1" w14:textId="62511979" w:rsidR="004F5121" w:rsidRPr="00895545" w:rsidRDefault="003372AB" w:rsidP="00C46F5B">
      <w:pPr>
        <w:pStyle w:val="ListBullet"/>
        <w:keepNext/>
      </w:pPr>
      <w:r w:rsidRPr="00895545">
        <w:t>if you a</w:t>
      </w:r>
      <w:r w:rsidR="00DF7E07" w:rsidRPr="00895545">
        <w:t>re providing the ATO with the population</w:t>
      </w:r>
    </w:p>
    <w:p w14:paraId="3F7EB1C3" w14:textId="4B877D77" w:rsidR="00DA1C6E" w:rsidRPr="00895545" w:rsidRDefault="003372AB" w:rsidP="00C46F5B">
      <w:pPr>
        <w:pStyle w:val="ListBullet"/>
        <w:keepNext/>
      </w:pPr>
      <w:r w:rsidRPr="00895545">
        <w:t>p</w:t>
      </w:r>
      <w:r w:rsidR="00DA1C6E" w:rsidRPr="00895545">
        <w:t xml:space="preserve">rocess maps </w:t>
      </w:r>
      <w:r w:rsidRPr="00895545">
        <w:t>or</w:t>
      </w:r>
      <w:r w:rsidR="00DA1C6E" w:rsidRPr="00895545">
        <w:t xml:space="preserve"> dataflow diagrams</w:t>
      </w:r>
      <w:r w:rsidRPr="00895545">
        <w:t>.</w:t>
      </w:r>
    </w:p>
    <w:p w14:paraId="0EC98B95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48B043DE" w14:textId="77777777" w:rsidTr="00BB271B">
        <w:trPr>
          <w:trHeight w:val="1928"/>
          <w:hidden/>
        </w:trPr>
        <w:tc>
          <w:tcPr>
            <w:tcW w:w="9572" w:type="dxa"/>
          </w:tcPr>
          <w:p w14:paraId="64FC936A" w14:textId="2CFD16E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Key information"/>
                <w:tag w:val="Provide details"/>
                <w:id w:val="-390579707"/>
                <w:placeholder>
                  <w:docPart w:val="53128483C0214927BAEDEFE68F1FE90A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42140357" w14:textId="77777777" w:rsidR="004F5121" w:rsidRPr="00895545" w:rsidRDefault="004F5121" w:rsidP="00895545"/>
    <w:p w14:paraId="14D0F98C" w14:textId="49700424" w:rsidR="004F5121" w:rsidRPr="00895545" w:rsidRDefault="004F5121" w:rsidP="00C46F5B">
      <w:pPr>
        <w:pStyle w:val="Heading3"/>
        <w:keepLines w:val="0"/>
      </w:pPr>
      <w:r w:rsidRPr="00895545">
        <w:t xml:space="preserve">Number </w:t>
      </w:r>
      <w:r w:rsidR="00A72289" w:rsidRPr="00895545">
        <w:t>o</w:t>
      </w:r>
      <w:r w:rsidRPr="00895545">
        <w:t xml:space="preserve">f </w:t>
      </w:r>
      <w:r w:rsidR="00A72289" w:rsidRPr="00895545">
        <w:t>r</w:t>
      </w:r>
      <w:r w:rsidRPr="00895545">
        <w:t>ecords and data elements</w:t>
      </w:r>
    </w:p>
    <w:p w14:paraId="35598771" w14:textId="143F25AA" w:rsidR="004F5121" w:rsidRPr="00895545" w:rsidRDefault="004F5121" w:rsidP="00C46F5B">
      <w:pPr>
        <w:pStyle w:val="ListBullet"/>
        <w:keepNext/>
      </w:pPr>
      <w:r w:rsidRPr="00895545">
        <w:t>How many entities do you expect to obtain information for?</w:t>
      </w:r>
    </w:p>
    <w:p w14:paraId="2742B7DD" w14:textId="1A1B84C0" w:rsidR="004F5121" w:rsidRPr="00895545" w:rsidRDefault="004F5121" w:rsidP="00C46F5B">
      <w:pPr>
        <w:pStyle w:val="ListBullet"/>
        <w:keepNext/>
      </w:pPr>
      <w:r w:rsidRPr="00895545">
        <w:t>How many of these to you expect to be individuals?</w:t>
      </w:r>
    </w:p>
    <w:p w14:paraId="53BADD31" w14:textId="2CC07039" w:rsidR="004F5121" w:rsidRPr="00895545" w:rsidRDefault="004F5121" w:rsidP="00C46F5B">
      <w:pPr>
        <w:pStyle w:val="ListBullet"/>
        <w:keepNext/>
      </w:pPr>
      <w:r w:rsidRPr="00895545">
        <w:t>What associated data elements are needed?</w:t>
      </w:r>
    </w:p>
    <w:p w14:paraId="4512FC66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655059E5" w14:textId="77777777" w:rsidTr="00BB271B">
        <w:trPr>
          <w:trHeight w:val="1928"/>
          <w:hidden/>
        </w:trPr>
        <w:tc>
          <w:tcPr>
            <w:tcW w:w="9572" w:type="dxa"/>
          </w:tcPr>
          <w:p w14:paraId="0469AE4C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Records"/>
                <w:tag w:val="Provide details"/>
                <w:id w:val="325712266"/>
                <w:placeholder>
                  <w:docPart w:val="7900F101DD2341A6B0E440B567F7E678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609063B1" w14:textId="77777777" w:rsidR="004F5121" w:rsidRPr="00895545" w:rsidRDefault="004F5121" w:rsidP="00895545"/>
    <w:p w14:paraId="1B6A8B58" w14:textId="5C91757F" w:rsidR="004F5121" w:rsidRPr="00895545" w:rsidRDefault="004F5121" w:rsidP="00C46F5B">
      <w:pPr>
        <w:pStyle w:val="Heading3"/>
        <w:keepLines w:val="0"/>
      </w:pPr>
      <w:r w:rsidRPr="00895545">
        <w:lastRenderedPageBreak/>
        <w:t xml:space="preserve">What security measures and protocols </w:t>
      </w:r>
      <w:proofErr w:type="gramStart"/>
      <w:r w:rsidRPr="00895545">
        <w:t>does</w:t>
      </w:r>
      <w:proofErr w:type="gramEnd"/>
      <w:r w:rsidRPr="00895545">
        <w:t xml:space="preserve"> the agency have in place for data?</w:t>
      </w:r>
    </w:p>
    <w:p w14:paraId="617065AA" w14:textId="64D4AD0A" w:rsidR="004F5121" w:rsidRPr="00895545" w:rsidRDefault="004F5121" w:rsidP="00C46F5B">
      <w:pPr>
        <w:keepNext/>
        <w:rPr>
          <w:lang w:val="en-US"/>
        </w:rPr>
      </w:pPr>
      <w:r w:rsidRPr="00895545">
        <w:rPr>
          <w:lang w:val="en-US"/>
        </w:rPr>
        <w:t>Outline physical and cybersecurity measures, including data retention and destruction policies</w:t>
      </w:r>
      <w:r w:rsidR="00DA1C6E" w:rsidRPr="00895545">
        <w:rPr>
          <w:lang w:val="en-US"/>
        </w:rPr>
        <w:t xml:space="preserve"> and access controls</w:t>
      </w:r>
      <w:r w:rsidRPr="00895545">
        <w:rPr>
          <w:lang w:val="en-US"/>
        </w:rPr>
        <w:t>.</w:t>
      </w:r>
    </w:p>
    <w:p w14:paraId="50DC6C4C" w14:textId="77777777" w:rsidR="003B256A" w:rsidRDefault="003B256A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3B256A" w14:paraId="5776B194" w14:textId="77777777" w:rsidTr="00BB271B">
        <w:trPr>
          <w:trHeight w:val="1928"/>
          <w:hidden/>
        </w:trPr>
        <w:tc>
          <w:tcPr>
            <w:tcW w:w="9572" w:type="dxa"/>
          </w:tcPr>
          <w:p w14:paraId="333370AF" w14:textId="77777777" w:rsidR="003B256A" w:rsidRPr="001F7ABA" w:rsidRDefault="003B256A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Security"/>
                <w:tag w:val="Provide details"/>
                <w:id w:val="1490911030"/>
                <w:placeholder>
                  <w:docPart w:val="2E23D017AB624DC7A6DC26748C7D5A64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433DE458" w14:textId="77777777" w:rsidR="00B12F24" w:rsidRPr="00895545" w:rsidRDefault="00B12F24" w:rsidP="00895545"/>
    <w:p w14:paraId="530AF9A2" w14:textId="7BD78D52" w:rsidR="00455AC0" w:rsidRPr="00895545" w:rsidRDefault="00455AC0" w:rsidP="00895545">
      <w:pPr>
        <w:pStyle w:val="Heading2"/>
      </w:pPr>
      <w:r w:rsidRPr="00895545">
        <w:t>Other information</w:t>
      </w:r>
    </w:p>
    <w:p w14:paraId="6ADA5300" w14:textId="4DFF35EB" w:rsidR="00175C49" w:rsidRPr="00895545" w:rsidRDefault="00175C49" w:rsidP="00895545">
      <w:pPr>
        <w:pStyle w:val="Heading3"/>
      </w:pPr>
      <w:r w:rsidRPr="00895545">
        <w:t>Any timeframes or timings you would like to provide</w:t>
      </w:r>
    </w:p>
    <w:p w14:paraId="17DF3C76" w14:textId="77777777" w:rsidR="00B732B8" w:rsidRDefault="00E404CB" w:rsidP="00B732B8">
      <w:pPr>
        <w:keepNext/>
        <w:keepLines/>
        <w:tabs>
          <w:tab w:val="left" w:pos="1418"/>
          <w:tab w:val="left" w:pos="2835"/>
        </w:tabs>
      </w:pPr>
      <w:r w:rsidRPr="00895545">
        <w:t>Are there any time pressures?</w:t>
      </w:r>
    </w:p>
    <w:p w14:paraId="5AA9BCED" w14:textId="2DF7D626" w:rsidR="00E404CB" w:rsidRPr="00895545" w:rsidRDefault="003B256A" w:rsidP="00B732B8">
      <w:pPr>
        <w:keepLines/>
        <w:tabs>
          <w:tab w:val="left" w:pos="1418"/>
          <w:tab w:val="left" w:pos="2835"/>
        </w:tabs>
      </w:pPr>
      <w:sdt>
        <w:sdtPr>
          <w:rPr>
            <w:rFonts w:ascii="MS Gothic" w:eastAsia="MS Gothic" w:hAnsi="MS Gothic"/>
          </w:rPr>
          <w:alias w:val="Yes"/>
          <w:tag w:val="Yes"/>
          <w:id w:val="-1784568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B256A">
            <w:rPr>
              <w:rFonts w:ascii="MS Gothic" w:eastAsia="MS Gothic" w:hAnsi="MS Gothic" w:hint="eastAsia"/>
            </w:rPr>
            <w:t>☐</w:t>
          </w:r>
        </w:sdtContent>
      </w:sdt>
      <w:r w:rsidRPr="007839D2">
        <w:t xml:space="preserve">  </w:t>
      </w:r>
      <w:r w:rsidRPr="008A0784">
        <w:t>Yes</w:t>
      </w:r>
      <w:r w:rsidRPr="008A0784">
        <w:tab/>
      </w:r>
      <w:sdt>
        <w:sdtPr>
          <w:rPr>
            <w:rFonts w:ascii="MS Gothic" w:eastAsia="MS Gothic" w:hAnsi="MS Gothic"/>
          </w:rPr>
          <w:alias w:val="No"/>
          <w:tag w:val="No"/>
          <w:id w:val="-1151748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B256A">
            <w:rPr>
              <w:rFonts w:ascii="MS Gothic" w:eastAsia="MS Gothic" w:hAnsi="MS Gothic" w:hint="eastAsia"/>
            </w:rPr>
            <w:t>☐</w:t>
          </w:r>
        </w:sdtContent>
      </w:sdt>
      <w:r w:rsidRPr="008A0784">
        <w:t xml:space="preserve">  No</w:t>
      </w:r>
      <w:r>
        <w:tab/>
      </w:r>
      <w:sdt>
        <w:sdtPr>
          <w:rPr>
            <w:rFonts w:ascii="MS Gothic" w:eastAsia="MS Gothic" w:hAnsi="MS Gothic"/>
          </w:rPr>
          <w:alias w:val="Not applicable"/>
          <w:tag w:val="Not applicable"/>
          <w:id w:val="1811361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A0784">
        <w:t xml:space="preserve">  </w:t>
      </w:r>
      <w:r>
        <w:t>Not applicable</w:t>
      </w:r>
    </w:p>
    <w:p w14:paraId="610BB629" w14:textId="72C801EC" w:rsidR="00B732B8" w:rsidRDefault="00E404CB" w:rsidP="00B732B8">
      <w:pPr>
        <w:keepNext/>
      </w:pPr>
      <w:r w:rsidRPr="00895545">
        <w:t>How often do you require the data?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B732B8" w14:paraId="02DA9134" w14:textId="77777777" w:rsidTr="00B732B8">
        <w:trPr>
          <w:trHeight w:val="340"/>
          <w:hidden/>
        </w:trPr>
        <w:tc>
          <w:tcPr>
            <w:tcW w:w="9572" w:type="dxa"/>
          </w:tcPr>
          <w:p w14:paraId="58670292" w14:textId="6FDC9F17" w:rsidR="00B732B8" w:rsidRPr="001F7ABA" w:rsidRDefault="00B732B8" w:rsidP="00B732B8">
            <w:pPr>
              <w:rPr>
                <w:vanish/>
              </w:rPr>
            </w:pPr>
            <w:sdt>
              <w:sdtPr>
                <w:rPr>
                  <w:vanish/>
                </w:rPr>
                <w:alias w:val="Frequency"/>
                <w:tag w:val="Provide details"/>
                <w:id w:val="403964432"/>
                <w:placeholder>
                  <w:docPart w:val="6A75ED9EA5624AEC967F6A1FE7F04FE9"/>
                </w:placeholder>
                <w:showingPlcHdr/>
              </w:sdtPr>
              <w:sdtContent>
                <w:r w:rsidRPr="003B256A">
                  <w:rPr>
                    <w:rStyle w:val="PlaceholderText"/>
                    <w:vanish/>
                  </w:rPr>
                  <w:t>Insert preferred frequency guidance for discussion</w:t>
                </w:r>
              </w:sdtContent>
            </w:sdt>
          </w:p>
        </w:tc>
      </w:tr>
    </w:tbl>
    <w:p w14:paraId="483663AB" w14:textId="77777777" w:rsidR="00B732B8" w:rsidRDefault="00B732B8" w:rsidP="00B732B8"/>
    <w:p w14:paraId="1099B32D" w14:textId="77777777" w:rsidR="00B732B8" w:rsidRDefault="00175C49" w:rsidP="00B732B8">
      <w:pPr>
        <w:keepNext/>
      </w:pPr>
      <w:r w:rsidRPr="00895545">
        <w:t xml:space="preserve">What are the timeframes associated with the data request?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B732B8" w14:paraId="62E287CE" w14:textId="77777777" w:rsidTr="00BB271B">
        <w:trPr>
          <w:trHeight w:val="340"/>
          <w:hidden/>
        </w:trPr>
        <w:tc>
          <w:tcPr>
            <w:tcW w:w="9572" w:type="dxa"/>
          </w:tcPr>
          <w:p w14:paraId="737B791F" w14:textId="5FDD41D7" w:rsidR="00B732B8" w:rsidRPr="001F7ABA" w:rsidRDefault="00B732B8" w:rsidP="00BB271B">
            <w:pPr>
              <w:rPr>
                <w:vanish/>
              </w:rPr>
            </w:pPr>
            <w:sdt>
              <w:sdtPr>
                <w:rPr>
                  <w:vanish/>
                </w:rPr>
                <w:alias w:val="Timeframes"/>
                <w:tag w:val="Provide details"/>
                <w:id w:val="1209229125"/>
                <w:placeholder>
                  <w:docPart w:val="6D8B72273CB24B398027C2AE5D420383"/>
                </w:placeholder>
                <w:showingPlcHdr/>
              </w:sdtPr>
              <w:sdtContent>
                <w:r w:rsidRPr="003B256A">
                  <w:rPr>
                    <w:rStyle w:val="PlaceholderText"/>
                    <w:vanish/>
                  </w:rPr>
                  <w:t>Insert for discussion</w:t>
                </w:r>
              </w:sdtContent>
            </w:sdt>
          </w:p>
        </w:tc>
      </w:tr>
    </w:tbl>
    <w:p w14:paraId="6AA90952" w14:textId="2780D942" w:rsidR="00175C49" w:rsidRPr="00895545" w:rsidRDefault="00175C49" w:rsidP="00B732B8"/>
    <w:p w14:paraId="3F939ED3" w14:textId="08156930" w:rsidR="00996A40" w:rsidRPr="00895545" w:rsidRDefault="0024734C" w:rsidP="00B732B8">
      <w:pPr>
        <w:pStyle w:val="Heading3"/>
      </w:pPr>
      <w:r w:rsidRPr="00895545">
        <w:lastRenderedPageBreak/>
        <w:t>Additional</w:t>
      </w:r>
      <w:r w:rsidR="00996A40" w:rsidRPr="00895545">
        <w:t xml:space="preserve"> documentation </w:t>
      </w:r>
      <w:r w:rsidRPr="00895545">
        <w:t>to be provided</w:t>
      </w:r>
    </w:p>
    <w:p w14:paraId="176971D2" w14:textId="52C457AE" w:rsidR="006A5370" w:rsidRPr="00895545" w:rsidRDefault="001A7652" w:rsidP="00C46F5B">
      <w:pPr>
        <w:keepNext/>
      </w:pPr>
      <w:r w:rsidRPr="00895545">
        <w:t>P</w:t>
      </w:r>
      <w:r w:rsidR="006A5370" w:rsidRPr="00895545">
        <w:t xml:space="preserve">rovide any documents </w:t>
      </w:r>
      <w:r w:rsidR="00E404CB" w:rsidRPr="00895545">
        <w:t>t</w:t>
      </w:r>
      <w:r w:rsidR="006A5370" w:rsidRPr="00895545">
        <w:t>hat may assist our understanding</w:t>
      </w:r>
      <w:r w:rsidR="00E404CB" w:rsidRPr="00895545">
        <w:t>, such as</w:t>
      </w:r>
      <w:r w:rsidR="006A5370" w:rsidRPr="00895545">
        <w:t>:</w:t>
      </w:r>
    </w:p>
    <w:p w14:paraId="25BDEF91" w14:textId="77777777" w:rsidR="00E404CB" w:rsidRPr="00895545" w:rsidRDefault="00E404CB" w:rsidP="00C46F5B">
      <w:pPr>
        <w:pStyle w:val="ListBullet"/>
        <w:keepNext/>
      </w:pPr>
      <w:r w:rsidRPr="00895545">
        <w:t>data use cases</w:t>
      </w:r>
    </w:p>
    <w:p w14:paraId="2D629BB6" w14:textId="371A85D8" w:rsidR="00E404CB" w:rsidRPr="00895545" w:rsidRDefault="00E404CB" w:rsidP="00C46F5B">
      <w:pPr>
        <w:pStyle w:val="ListBullet"/>
        <w:keepNext/>
      </w:pPr>
      <w:r w:rsidRPr="00895545">
        <w:t>impact analysis (e</w:t>
      </w:r>
      <w:r w:rsidR="001A7652" w:rsidRPr="00895545">
        <w:t>.</w:t>
      </w:r>
      <w:r w:rsidRPr="00895545">
        <w:t>g</w:t>
      </w:r>
      <w:r w:rsidR="001A7652" w:rsidRPr="00895545">
        <w:t>.</w:t>
      </w:r>
      <w:r w:rsidRPr="00895545">
        <w:t xml:space="preserve"> link to any Office of Impact Analysis reports on </w:t>
      </w:r>
      <w:hyperlink r:id="rId11" w:history="1">
        <w:r w:rsidRPr="00895545">
          <w:rPr>
            <w:rStyle w:val="Hyperlink"/>
          </w:rPr>
          <w:t>pmc.gov.au</w:t>
        </w:r>
      </w:hyperlink>
      <w:r w:rsidRPr="00895545">
        <w:t>)</w:t>
      </w:r>
    </w:p>
    <w:p w14:paraId="6EFE49E1" w14:textId="0F81E576" w:rsidR="00E404CB" w:rsidRPr="00895545" w:rsidRDefault="00E404CB" w:rsidP="00C46F5B">
      <w:pPr>
        <w:pStyle w:val="ListBullet"/>
        <w:keepNext/>
      </w:pPr>
      <w:r w:rsidRPr="00895545">
        <w:t>impact assessments (e</w:t>
      </w:r>
      <w:r w:rsidR="001A7652" w:rsidRPr="00895545">
        <w:t>.</w:t>
      </w:r>
      <w:r w:rsidRPr="00895545">
        <w:t>g</w:t>
      </w:r>
      <w:r w:rsidR="001A7652" w:rsidRPr="00895545">
        <w:t>.</w:t>
      </w:r>
      <w:r w:rsidRPr="00895545">
        <w:t xml:space="preserve"> ethical</w:t>
      </w:r>
      <w:r w:rsidR="00332D7C" w:rsidRPr="00895545">
        <w:t>,</w:t>
      </w:r>
      <w:r w:rsidRPr="00895545">
        <w:t xml:space="preserve"> privacy</w:t>
      </w:r>
      <w:r w:rsidR="00332D7C" w:rsidRPr="00895545">
        <w:t>,</w:t>
      </w:r>
      <w:r w:rsidRPr="00895545">
        <w:t xml:space="preserve"> threshold </w:t>
      </w:r>
      <w:r w:rsidR="00332D7C" w:rsidRPr="00895545">
        <w:t>or</w:t>
      </w:r>
      <w:r w:rsidRPr="00895545">
        <w:t xml:space="preserve"> finalised)</w:t>
      </w:r>
    </w:p>
    <w:p w14:paraId="3758E725" w14:textId="61E1E538" w:rsidR="00E404CB" w:rsidRPr="00895545" w:rsidRDefault="00F453E8" w:rsidP="00C46F5B">
      <w:pPr>
        <w:pStyle w:val="ListBullet"/>
        <w:keepNext/>
      </w:pPr>
      <w:r w:rsidRPr="00895545">
        <w:t>f</w:t>
      </w:r>
      <w:r w:rsidR="00DA1C6E" w:rsidRPr="00895545">
        <w:t xml:space="preserve">unding to support technology enhancements potentially connected to a </w:t>
      </w:r>
      <w:r w:rsidR="001A7652" w:rsidRPr="00895545">
        <w:t>n</w:t>
      </w:r>
      <w:r w:rsidR="00DA1C6E" w:rsidRPr="00895545">
        <w:t xml:space="preserve">ew </w:t>
      </w:r>
      <w:r w:rsidR="001A7652" w:rsidRPr="00895545">
        <w:t>p</w:t>
      </w:r>
      <w:r w:rsidR="00DA1C6E" w:rsidRPr="00895545">
        <w:t xml:space="preserve">olicy </w:t>
      </w:r>
      <w:r w:rsidR="001A7652" w:rsidRPr="00895545">
        <w:t>p</w:t>
      </w:r>
      <w:r w:rsidR="00DA1C6E" w:rsidRPr="00895545">
        <w:t>roposal</w:t>
      </w:r>
    </w:p>
    <w:p w14:paraId="2B06BBF2" w14:textId="666D9E25" w:rsidR="00E404CB" w:rsidRPr="00895545" w:rsidRDefault="00E404CB" w:rsidP="00C46F5B">
      <w:pPr>
        <w:pStyle w:val="ListBullet"/>
        <w:keepNext/>
      </w:pPr>
      <w:r w:rsidRPr="00895545">
        <w:t>risk assessments</w:t>
      </w:r>
      <w:r w:rsidR="001A7652" w:rsidRPr="00895545">
        <w:t>.</w:t>
      </w:r>
    </w:p>
    <w:p w14:paraId="2C30B183" w14:textId="77777777" w:rsidR="00B732B8" w:rsidRDefault="00B732B8" w:rsidP="00C46F5B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B732B8" w14:paraId="7884BEA0" w14:textId="77777777" w:rsidTr="00BB271B">
        <w:trPr>
          <w:trHeight w:val="1928"/>
          <w:hidden/>
        </w:trPr>
        <w:tc>
          <w:tcPr>
            <w:tcW w:w="9572" w:type="dxa"/>
          </w:tcPr>
          <w:p w14:paraId="6316B0AD" w14:textId="77777777" w:rsidR="00B732B8" w:rsidRPr="001F7ABA" w:rsidRDefault="00B732B8" w:rsidP="00B732B8">
            <w:pPr>
              <w:keepLines/>
              <w:rPr>
                <w:vanish/>
              </w:rPr>
            </w:pPr>
            <w:sdt>
              <w:sdtPr>
                <w:rPr>
                  <w:vanish/>
                </w:rPr>
                <w:alias w:val="Documentation"/>
                <w:tag w:val="Provide details"/>
                <w:id w:val="-149212886"/>
                <w:placeholder>
                  <w:docPart w:val="5B3B49FBC9994818B5E0A409B6DC2643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50B1A6F7" w14:textId="77777777" w:rsidR="0024734C" w:rsidRPr="00895545" w:rsidRDefault="0024734C" w:rsidP="00895545"/>
    <w:p w14:paraId="2DFC3E80" w14:textId="77777777" w:rsidR="0024734C" w:rsidRPr="00895545" w:rsidRDefault="0024734C" w:rsidP="005835E4">
      <w:pPr>
        <w:pStyle w:val="Heading3"/>
        <w:keepLines w:val="0"/>
      </w:pPr>
      <w:r w:rsidRPr="00895545">
        <w:t>Is there any additional information you would like to provide?</w:t>
      </w:r>
    </w:p>
    <w:p w14:paraId="40F67A8F" w14:textId="1949D7C0" w:rsidR="0024734C" w:rsidRPr="00895545" w:rsidRDefault="001A7652" w:rsidP="005835E4">
      <w:pPr>
        <w:keepNext/>
      </w:pPr>
      <w:r w:rsidRPr="00895545">
        <w:t>P</w:t>
      </w:r>
      <w:r w:rsidR="0024734C" w:rsidRPr="00895545">
        <w:t>rovide any additional information that may assist our understanding of this request</w:t>
      </w:r>
      <w:r w:rsidR="00150D4E" w:rsidRPr="00895545">
        <w:t>.</w:t>
      </w:r>
    </w:p>
    <w:p w14:paraId="377FAA62" w14:textId="77777777" w:rsidR="005835E4" w:rsidRDefault="005835E4" w:rsidP="005835E4">
      <w:pPr>
        <w:pStyle w:val="ListBullet"/>
        <w:keepNext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2"/>
      </w:tblGrid>
      <w:tr w:rsidR="005835E4" w14:paraId="306D2B2D" w14:textId="77777777" w:rsidTr="00BB271B">
        <w:trPr>
          <w:trHeight w:val="1928"/>
          <w:hidden/>
        </w:trPr>
        <w:tc>
          <w:tcPr>
            <w:tcW w:w="9572" w:type="dxa"/>
          </w:tcPr>
          <w:p w14:paraId="37B83244" w14:textId="77777777" w:rsidR="005835E4" w:rsidRPr="001F7ABA" w:rsidRDefault="005835E4" w:rsidP="005835E4">
            <w:pPr>
              <w:keepNext/>
              <w:rPr>
                <w:vanish/>
              </w:rPr>
            </w:pPr>
            <w:sdt>
              <w:sdtPr>
                <w:rPr>
                  <w:vanish/>
                </w:rPr>
                <w:alias w:val="Documentation"/>
                <w:tag w:val="Provide details"/>
                <w:id w:val="1875577287"/>
                <w:placeholder>
                  <w:docPart w:val="3C00DBEA37CD41DB954505021A9A05E8"/>
                </w:placeholder>
                <w:showingPlcHdr/>
              </w:sdtPr>
              <w:sdtContent>
                <w:r w:rsidRPr="001F7ABA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42255A0B" w14:textId="77777777" w:rsidR="0024734C" w:rsidRPr="00895545" w:rsidRDefault="0024734C" w:rsidP="005835E4"/>
    <w:sectPr w:rsidR="0024734C" w:rsidRPr="00895545" w:rsidSect="00BC05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992" w:bottom="1418" w:left="992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27DC" w14:textId="77777777" w:rsidR="00BA4EF0" w:rsidRDefault="00BA4EF0" w:rsidP="00732881">
      <w:r>
        <w:separator/>
      </w:r>
    </w:p>
  </w:endnote>
  <w:endnote w:type="continuationSeparator" w:id="0">
    <w:p w14:paraId="277F27A4" w14:textId="77777777" w:rsidR="00BA4EF0" w:rsidRDefault="00BA4EF0" w:rsidP="00732881">
      <w:r>
        <w:continuationSeparator/>
      </w:r>
    </w:p>
  </w:endnote>
  <w:endnote w:type="continuationNotice" w:id="1">
    <w:p w14:paraId="7F6A8AB9" w14:textId="77777777" w:rsidR="00BA4EF0" w:rsidRDefault="00BA4E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2795" w14:textId="192BB33E" w:rsidR="00743A4A" w:rsidRDefault="00743A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3C881EC6" wp14:editId="7578422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68300"/>
              <wp:effectExtent l="0" t="0" r="0" b="0"/>
              <wp:wrapNone/>
              <wp:docPr id="182486817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491A5A" w14:textId="4D84CAA2" w:rsidR="00743A4A" w:rsidRPr="00743A4A" w:rsidRDefault="00743A4A" w:rsidP="00743A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</w:pPr>
                          <w:r w:rsidRPr="00743A4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81EC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8pt;height:29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" filled="f" stroked="f">
              <v:textbox style="mso-fit-shape-to-text:t" inset="0,0,0,15pt">
                <w:txbxContent>
                  <w:p w14:paraId="56491A5A" w14:textId="4D84CAA2" w:rsidR="00743A4A" w:rsidRPr="00743A4A" w:rsidRDefault="00743A4A" w:rsidP="00743A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</w:pPr>
                    <w:r w:rsidRPr="00743A4A"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3EE7" w14:textId="78F0DFE7" w:rsidR="004007D0" w:rsidRDefault="00743A4A" w:rsidP="004007D0"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4BCA94E8" wp14:editId="276621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68300"/>
              <wp:effectExtent l="0" t="0" r="0" b="0"/>
              <wp:wrapNone/>
              <wp:docPr id="184278979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F88828" w14:textId="6A8C30DC" w:rsidR="00743A4A" w:rsidRPr="00743A4A" w:rsidRDefault="00743A4A" w:rsidP="00743A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</w:pPr>
                          <w:r w:rsidRPr="00743A4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CA94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8pt;height:29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pR2DAIAABwEAAAOAAAAZHJzL2Uyb0RvYy54bWysU01v2zAMvQ/YfxB0X+y0W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" filled="f" stroked="f">
              <v:textbox style="mso-fit-shape-to-text:t" inset="0,0,0,15pt">
                <w:txbxContent>
                  <w:p w14:paraId="45F88828" w14:textId="6A8C30DC" w:rsidR="00743A4A" w:rsidRPr="00743A4A" w:rsidRDefault="00743A4A" w:rsidP="00743A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</w:pPr>
                    <w:r w:rsidRPr="00743A4A"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7230"/>
      <w:gridCol w:w="2692"/>
    </w:tblGrid>
    <w:tr w:rsidR="004007D0" w14:paraId="11863C3B" w14:textId="77777777" w:rsidTr="00E57B86">
      <w:trPr>
        <w:trHeight w:val="113"/>
      </w:trPr>
      <w:sdt>
        <w:sdtPr>
          <w:id w:val="-1274943162"/>
          <w:comboBox>
            <w:listItem w:value="Choose an item."/>
            <w:listItem w:displayText="Internal" w:value="Internal"/>
            <w:listItem w:displayText="External" w:value="External"/>
          </w:comboBox>
        </w:sdtPr>
        <w:sdtEndPr/>
        <w:sdtContent>
          <w:tc>
            <w:tcPr>
              <w:tcW w:w="7230" w:type="dxa"/>
            </w:tcPr>
            <w:p w14:paraId="5353C6E9" w14:textId="345E452F" w:rsidR="004007D0" w:rsidRPr="00D02C7A" w:rsidRDefault="00A93D82" w:rsidP="004007D0">
              <w:pPr>
                <w:pStyle w:val="Footer"/>
              </w:pPr>
              <w:r>
                <w:t>External</w:t>
              </w:r>
            </w:p>
          </w:tc>
        </w:sdtContent>
      </w:sdt>
      <w:tc>
        <w:tcPr>
          <w:tcW w:w="2692" w:type="dxa"/>
        </w:tcPr>
        <w:p w14:paraId="5002ABD0" w14:textId="77777777" w:rsidR="004007D0" w:rsidRPr="00D35A09" w:rsidRDefault="004007D0" w:rsidP="004007D0">
          <w:pPr>
            <w:pStyle w:val="Footer"/>
            <w:jc w:val="right"/>
          </w:pPr>
          <w:r>
            <w:fldChar w:fldCharType="begin"/>
          </w:r>
          <w:r>
            <w:instrText xml:space="preserve"> PAGE  \* Arabic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65C16BF6" w14:textId="77777777" w:rsidR="004007D0" w:rsidRPr="00424F48" w:rsidRDefault="004007D0" w:rsidP="004007D0">
    <w:pPr>
      <w:pStyle w:val="Footer"/>
      <w:spacing w:after="0" w:line="120" w:lineRule="atLeast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DE3D" w14:textId="352882B6" w:rsidR="004007D0" w:rsidRDefault="00743A4A" w:rsidP="004007D0"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6E2B5948" wp14:editId="354680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68300"/>
              <wp:effectExtent l="0" t="0" r="0" b="0"/>
              <wp:wrapNone/>
              <wp:docPr id="51654632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0736E" w14:textId="66A92A49" w:rsidR="00743A4A" w:rsidRPr="00743A4A" w:rsidRDefault="00743A4A" w:rsidP="00743A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</w:pPr>
                          <w:r w:rsidRPr="00743A4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B594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8pt;height:29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" filled="f" stroked="f">
              <v:textbox style="mso-fit-shape-to-text:t" inset="0,0,0,15pt">
                <w:txbxContent>
                  <w:p w14:paraId="5E90736E" w14:textId="66A92A49" w:rsidR="00743A4A" w:rsidRPr="00743A4A" w:rsidRDefault="00743A4A" w:rsidP="00743A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</w:pPr>
                    <w:r w:rsidRPr="00743A4A"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7230"/>
      <w:gridCol w:w="2692"/>
    </w:tblGrid>
    <w:tr w:rsidR="004007D0" w14:paraId="53CD96B0" w14:textId="77777777" w:rsidTr="00E57B86">
      <w:trPr>
        <w:trHeight w:val="113"/>
      </w:trPr>
      <w:sdt>
        <w:sdtPr>
          <w:id w:val="1112009545"/>
          <w:comboBox>
            <w:listItem w:value="Choose an item."/>
            <w:listItem w:displayText="Internal" w:value="Internal"/>
            <w:listItem w:displayText="External" w:value="External"/>
          </w:comboBox>
        </w:sdtPr>
        <w:sdtEndPr/>
        <w:sdtContent>
          <w:tc>
            <w:tcPr>
              <w:tcW w:w="7230" w:type="dxa"/>
            </w:tcPr>
            <w:p w14:paraId="55C4A57F" w14:textId="2F363654" w:rsidR="004007D0" w:rsidRPr="00D02C7A" w:rsidRDefault="00A93D82" w:rsidP="004007D0">
              <w:pPr>
                <w:pStyle w:val="Footer"/>
              </w:pPr>
              <w:r>
                <w:t>External</w:t>
              </w:r>
            </w:p>
          </w:tc>
        </w:sdtContent>
      </w:sdt>
      <w:tc>
        <w:tcPr>
          <w:tcW w:w="2692" w:type="dxa"/>
        </w:tcPr>
        <w:p w14:paraId="740DE315" w14:textId="77777777" w:rsidR="004007D0" w:rsidRPr="00D35A09" w:rsidRDefault="004007D0" w:rsidP="004007D0">
          <w:pPr>
            <w:pStyle w:val="Footer"/>
            <w:jc w:val="right"/>
          </w:pPr>
          <w:r>
            <w:fldChar w:fldCharType="begin"/>
          </w:r>
          <w:r>
            <w:instrText xml:space="preserve"> PAGE  \* Arabic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111AB3BC" w14:textId="77777777" w:rsidR="004007D0" w:rsidRPr="00424F48" w:rsidRDefault="004007D0" w:rsidP="004007D0">
    <w:pPr>
      <w:pStyle w:val="Footer"/>
      <w:spacing w:after="0" w:line="120" w:lineRule="atLeas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B4890" w14:textId="77777777" w:rsidR="00BA4EF0" w:rsidRPr="00671C25" w:rsidRDefault="00BA4EF0" w:rsidP="00671C25">
      <w:pPr>
        <w:pStyle w:val="Footer"/>
      </w:pPr>
    </w:p>
  </w:footnote>
  <w:footnote w:type="continuationSeparator" w:id="0">
    <w:p w14:paraId="0FA55A8A" w14:textId="77777777" w:rsidR="00BA4EF0" w:rsidRDefault="00BA4EF0" w:rsidP="00732881">
      <w:r>
        <w:continuationSeparator/>
      </w:r>
    </w:p>
  </w:footnote>
  <w:footnote w:type="continuationNotice" w:id="1">
    <w:p w14:paraId="6D7FD2E0" w14:textId="77777777" w:rsidR="00BA4EF0" w:rsidRDefault="00BA4E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3B49" w14:textId="0C79CB5C" w:rsidR="00743A4A" w:rsidRDefault="00743A4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7B4809" wp14:editId="2B38004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68300"/>
              <wp:effectExtent l="0" t="0" r="0" b="12700"/>
              <wp:wrapNone/>
              <wp:docPr id="89099505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3DD7F0" w14:textId="32920940" w:rsidR="00743A4A" w:rsidRPr="00743A4A" w:rsidRDefault="00743A4A" w:rsidP="00743A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</w:pPr>
                          <w:r w:rsidRPr="00743A4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B48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29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" filled="f" stroked="f">
              <v:textbox style="mso-fit-shape-to-text:t" inset="0,15pt,0,0">
                <w:txbxContent>
                  <w:p w14:paraId="6F3DD7F0" w14:textId="32920940" w:rsidR="00743A4A" w:rsidRPr="00743A4A" w:rsidRDefault="00743A4A" w:rsidP="00743A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</w:pPr>
                    <w:r w:rsidRPr="00743A4A"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0F84D" w14:textId="1C602AFA" w:rsidR="00BC05DA" w:rsidRDefault="00743A4A"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05D6E8C" wp14:editId="58750B7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68300"/>
              <wp:effectExtent l="0" t="0" r="0" b="12700"/>
              <wp:wrapNone/>
              <wp:docPr id="98142230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311F2A" w14:textId="498589F7" w:rsidR="00743A4A" w:rsidRPr="00743A4A" w:rsidRDefault="00743A4A" w:rsidP="00743A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</w:pPr>
                          <w:r w:rsidRPr="00743A4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D6E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29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" filled="f" stroked="f">
              <v:textbox style="mso-fit-shape-to-text:t" inset="0,15pt,0,0">
                <w:txbxContent>
                  <w:p w14:paraId="7A311F2A" w14:textId="498589F7" w:rsidR="00743A4A" w:rsidRPr="00743A4A" w:rsidRDefault="00743A4A" w:rsidP="00743A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</w:pPr>
                    <w:r w:rsidRPr="00743A4A"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LayoutGrid"/>
      <w:tblW w:w="5000" w:type="pct"/>
      <w:tblLayout w:type="fixed"/>
      <w:tblLook w:val="04A0" w:firstRow="1" w:lastRow="0" w:firstColumn="1" w:lastColumn="0" w:noHBand="0" w:noVBand="1"/>
    </w:tblPr>
    <w:tblGrid>
      <w:gridCol w:w="9922"/>
    </w:tblGrid>
    <w:tr w:rsidR="0040620B" w14:paraId="66C1B78E" w14:textId="77777777" w:rsidTr="00BC05DA">
      <w:trPr>
        <w:trHeight w:val="433"/>
      </w:trPr>
      <w:tc>
        <w:tcPr>
          <w:tcW w:w="9922" w:type="dxa"/>
        </w:tcPr>
        <w:p w14:paraId="4DF262B6" w14:textId="77777777" w:rsidR="0040620B" w:rsidRPr="00FF3FD4" w:rsidRDefault="0040620B" w:rsidP="00FF3FD4">
          <w:pPr>
            <w:pStyle w:val="Header"/>
            <w:jc w:val="right"/>
          </w:pPr>
          <w:bookmarkStart w:id="1" w:name="_Hlk94108151"/>
        </w:p>
      </w:tc>
    </w:tr>
  </w:tbl>
  <w:bookmarkEnd w:id="1"/>
  <w:p w14:paraId="30ABC1D1" w14:textId="77777777" w:rsidR="00C75707" w:rsidRPr="00DE1BCA" w:rsidRDefault="00AD19F3" w:rsidP="00DE1BCA">
    <w:pPr>
      <w:pStyle w:val="Header"/>
    </w:pPr>
    <w:r>
      <w:rPr>
        <w:noProof/>
      </w:rPr>
      <w:drawing>
        <wp:anchor distT="0" distB="0" distL="114300" distR="114300" simplePos="0" relativeHeight="251671552" behindDoc="1" locked="1" layoutInCell="1" allowOverlap="1" wp14:anchorId="26325F8A" wp14:editId="7587FB3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10724400" cy="140400"/>
          <wp:effectExtent l="0" t="0" r="127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44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D0A17" w14:textId="5F5E8BCD" w:rsidR="00BC05DA" w:rsidRDefault="00743A4A"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49261C40" wp14:editId="5278178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68300"/>
              <wp:effectExtent l="0" t="0" r="0" b="12700"/>
              <wp:wrapNone/>
              <wp:docPr id="96582653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7CFC4" w14:textId="431A74E2" w:rsidR="00743A4A" w:rsidRPr="00743A4A" w:rsidRDefault="00743A4A" w:rsidP="00743A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</w:pPr>
                          <w:r w:rsidRPr="00743A4A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61C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8pt;height:29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" filled="f" stroked="f">
              <v:textbox style="mso-fit-shape-to-text:t" inset="0,15pt,0,0">
                <w:txbxContent>
                  <w:p w14:paraId="67E7CFC4" w14:textId="431A74E2" w:rsidR="00743A4A" w:rsidRPr="00743A4A" w:rsidRDefault="00743A4A" w:rsidP="00743A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</w:pPr>
                    <w:r w:rsidRPr="00743A4A">
                      <w:rPr>
                        <w:rFonts w:ascii="Verdana" w:eastAsia="Verdana" w:hAnsi="Verdana" w:cs="Verdana"/>
                        <w:noProof/>
                        <w:color w:val="B40029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77C6">
      <w:rPr>
        <w:noProof/>
      </w:rPr>
      <w:drawing>
        <wp:anchor distT="0" distB="0" distL="114300" distR="114300" simplePos="0" relativeHeight="251669504" behindDoc="1" locked="1" layoutInCell="1" allowOverlap="1" wp14:anchorId="7CBE1F49" wp14:editId="24C32257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10724400" cy="140400"/>
          <wp:effectExtent l="0" t="0" r="127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44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LayoutGrid"/>
      <w:tblW w:w="0" w:type="auto"/>
      <w:tblLook w:val="04A0" w:firstRow="1" w:lastRow="0" w:firstColumn="1" w:lastColumn="0" w:noHBand="0" w:noVBand="1"/>
    </w:tblPr>
    <w:tblGrid>
      <w:gridCol w:w="5948"/>
      <w:gridCol w:w="3974"/>
    </w:tblGrid>
    <w:tr w:rsidR="00BA77C6" w14:paraId="40C9F76C" w14:textId="77777777" w:rsidTr="00BA77C6">
      <w:trPr>
        <w:trHeight w:val="972"/>
      </w:trPr>
      <w:tc>
        <w:tcPr>
          <w:tcW w:w="5948" w:type="dxa"/>
        </w:tcPr>
        <w:p w14:paraId="0BA8FF22" w14:textId="77777777" w:rsidR="00BA77C6" w:rsidRDefault="00BA77C6" w:rsidP="001519A2">
          <w:pPr>
            <w:pStyle w:val="Header"/>
          </w:pPr>
          <w:r>
            <w:rPr>
              <w:noProof/>
            </w:rPr>
            <w:drawing>
              <wp:inline distT="0" distB="0" distL="0" distR="0" wp14:anchorId="6D092FF4" wp14:editId="1481A75E">
                <wp:extent cx="2093980" cy="505969"/>
                <wp:effectExtent l="0" t="0" r="1905" b="8890"/>
                <wp:docPr id="4" name="Picture 4" descr="AT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Picture 311" descr="ATO Logo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3980" cy="5059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4" w:type="dxa"/>
        </w:tcPr>
        <w:p w14:paraId="6D50689B" w14:textId="77777777" w:rsidR="00BA77C6" w:rsidRDefault="00BA77C6" w:rsidP="00BA77C6">
          <w:pPr>
            <w:pStyle w:val="Header"/>
            <w:jc w:val="right"/>
            <w:rPr>
              <w:noProof/>
            </w:rPr>
          </w:pPr>
        </w:p>
      </w:tc>
    </w:tr>
  </w:tbl>
  <w:p w14:paraId="1F25C07B" w14:textId="77777777" w:rsidR="00DE1BCA" w:rsidRDefault="00DE1BCA" w:rsidP="003D020B">
    <w:pPr>
      <w:pStyle w:val="Header"/>
    </w:pPr>
  </w:p>
  <w:p w14:paraId="0655E4C9" w14:textId="77777777" w:rsidR="0002756E" w:rsidRPr="003D020B" w:rsidRDefault="0002756E" w:rsidP="003D0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43F"/>
    <w:multiLevelType w:val="multilevel"/>
    <w:tmpl w:val="7F229C78"/>
    <w:numStyleLink w:val="ATOBullets"/>
  </w:abstractNum>
  <w:abstractNum w:abstractNumId="1" w15:restartNumberingAfterBreak="0">
    <w:nsid w:val="05E13407"/>
    <w:multiLevelType w:val="multilevel"/>
    <w:tmpl w:val="490E0C2C"/>
    <w:styleLink w:val="HaldonHeadings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  <w:i w:val="0"/>
        <w:color w:val="3844CA" w:themeColor="accent1"/>
        <w:spacing w:val="0"/>
        <w:w w:val="100"/>
        <w:sz w:val="3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/>
        <w:i w:val="0"/>
        <w:color w:val="169985" w:themeColor="accent5"/>
        <w:spacing w:val="0"/>
        <w:w w:val="100"/>
        <w:sz w:val="30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  <w:b/>
        <w:i w:val="0"/>
        <w:color w:val="169985" w:themeColor="accent5"/>
        <w:spacing w:val="0"/>
        <w:w w:val="100"/>
        <w:sz w:val="26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  <w:b/>
        <w:i w:val="0"/>
        <w:color w:val="169985" w:themeColor="accent5"/>
        <w:spacing w:val="0"/>
        <w:w w:val="100"/>
        <w:sz w:val="24"/>
      </w:rPr>
    </w:lvl>
    <w:lvl w:ilvl="4">
      <w:start w:val="1"/>
      <w:numFmt w:val="decimal"/>
      <w:pStyle w:val="Heading5Numbered"/>
      <w:lvlText w:val="%1.%2.%3.%4.%5"/>
      <w:lvlJc w:val="left"/>
      <w:pPr>
        <w:ind w:left="1418" w:hanging="1418"/>
      </w:pPr>
      <w:rPr>
        <w:rFonts w:hint="default"/>
        <w:b w:val="0"/>
        <w:i w:val="0"/>
        <w:color w:val="3C3D41" w:themeColor="text2"/>
        <w:sz w:val="24"/>
      </w:rPr>
    </w:lvl>
    <w:lvl w:ilvl="5">
      <w:start w:val="1"/>
      <w:numFmt w:val="decimal"/>
      <w:pStyle w:val="Heading6Numbered"/>
      <w:lvlText w:val="%1.%2.%3.%4.%5.%6"/>
      <w:lvlJc w:val="left"/>
      <w:pPr>
        <w:ind w:left="1701" w:hanging="1701"/>
      </w:pPr>
      <w:rPr>
        <w:rFonts w:hint="default"/>
        <w:b w:val="0"/>
        <w:i/>
        <w:color w:val="3C3D41" w:themeColor="text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7A9053D"/>
    <w:multiLevelType w:val="hybridMultilevel"/>
    <w:tmpl w:val="B84813F4"/>
    <w:lvl w:ilvl="0" w:tplc="D55CB0E6">
      <w:start w:val="1"/>
      <w:numFmt w:val="bullet"/>
      <w:pStyle w:val="Table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3844CA" w:themeColor="background2"/>
        <w:spacing w:val="0"/>
        <w:kern w:val="0"/>
        <w:position w:val="0"/>
        <w:sz w:val="26"/>
        <w:u w:val="none" w:color="000000" w:themeColor="text1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E0FC7"/>
    <w:multiLevelType w:val="multilevel"/>
    <w:tmpl w:val="0FB0110E"/>
    <w:styleLink w:val="ATONumbers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Theme="minorHAnsi" w:hAnsiTheme="minorHAnsi" w:hint="default"/>
        <w:color w:val="3844CA" w:themeColor="accent1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asciiTheme="minorHAnsi" w:hAnsiTheme="minorHAnsi" w:hint="default"/>
        <w:color w:val="3844CA" w:themeColor="accent1"/>
      </w:rPr>
    </w:lvl>
    <w:lvl w:ilvl="2">
      <w:start w:val="1"/>
      <w:numFmt w:val="lowerRoman"/>
      <w:pStyle w:val="ListNumber3"/>
      <w:lvlText w:val="%3."/>
      <w:lvlJc w:val="left"/>
      <w:pPr>
        <w:ind w:left="1020" w:hanging="340"/>
      </w:pPr>
      <w:rPr>
        <w:rFonts w:asciiTheme="minorHAnsi" w:hAnsiTheme="minorHAnsi" w:hint="default"/>
        <w:color w:val="3844CA" w:themeColor="accent1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4" w15:restartNumberingAfterBreak="0">
    <w:nsid w:val="0D34407B"/>
    <w:multiLevelType w:val="hybridMultilevel"/>
    <w:tmpl w:val="CDCEE6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90B5C"/>
    <w:multiLevelType w:val="multilevel"/>
    <w:tmpl w:val="7F229C78"/>
    <w:styleLink w:val="ATO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  <w:color w:val="3844CA" w:themeColor="accent1"/>
        <w:sz w:val="26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  <w:color w:val="3844CA" w:themeColor="accent1"/>
        <w:sz w:val="20"/>
      </w:rPr>
    </w:lvl>
    <w:lvl w:ilvl="2">
      <w:start w:val="1"/>
      <w:numFmt w:val="bullet"/>
      <w:pStyle w:val="ListBullet3"/>
      <w:lvlText w:val="○"/>
      <w:lvlJc w:val="left"/>
      <w:pPr>
        <w:ind w:left="1020" w:hanging="340"/>
      </w:pPr>
      <w:rPr>
        <w:rFonts w:ascii="Arial" w:hAnsi="Arial" w:hint="default"/>
        <w:color w:val="3844CA" w:themeColor="accent1"/>
        <w:sz w:val="18"/>
      </w:rPr>
    </w:lvl>
    <w:lvl w:ilvl="3">
      <w:start w:val="1"/>
      <w:numFmt w:val="bullet"/>
      <w:lvlText w:val=""/>
      <w:lvlJc w:val="left"/>
      <w:pPr>
        <w:tabs>
          <w:tab w:val="num" w:pos="1431"/>
        </w:tabs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88"/>
        </w:tabs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45"/>
        </w:tabs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02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59"/>
        </w:tabs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16"/>
        </w:tabs>
        <w:ind w:left="3060" w:hanging="340"/>
      </w:pPr>
      <w:rPr>
        <w:rFonts w:ascii="Wingdings" w:hAnsi="Wingdings" w:hint="default"/>
      </w:rPr>
    </w:lvl>
  </w:abstractNum>
  <w:abstractNum w:abstractNumId="6" w15:restartNumberingAfterBreak="0">
    <w:nsid w:val="13E15674"/>
    <w:multiLevelType w:val="hybridMultilevel"/>
    <w:tmpl w:val="4DFADBB8"/>
    <w:lvl w:ilvl="0" w:tplc="9E162028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color w:val="3844CA"/>
        <w:sz w:val="26"/>
        <w:szCs w:val="26"/>
      </w:rPr>
    </w:lvl>
    <w:lvl w:ilvl="1" w:tplc="9A44BBEE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color w:val="3844CA"/>
      </w:rPr>
    </w:lvl>
    <w:lvl w:ilvl="2" w:tplc="8F0099BC">
      <w:start w:val="1"/>
      <w:numFmt w:val="bullet"/>
      <w:pStyle w:val="ListParagraph"/>
      <w:lvlText w:val="○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b w:val="0"/>
        <w:bCs w:val="0"/>
        <w:color w:val="3844CA" w:themeColor="accent1"/>
        <w:sz w:val="18"/>
        <w:szCs w:val="18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87F39"/>
    <w:multiLevelType w:val="multilevel"/>
    <w:tmpl w:val="7F229C78"/>
    <w:numStyleLink w:val="ATOBullets"/>
  </w:abstractNum>
  <w:abstractNum w:abstractNumId="8" w15:restartNumberingAfterBreak="0">
    <w:nsid w:val="1AC4159D"/>
    <w:multiLevelType w:val="hybridMultilevel"/>
    <w:tmpl w:val="C9509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D3E0F"/>
    <w:multiLevelType w:val="multilevel"/>
    <w:tmpl w:val="7F229C78"/>
    <w:numStyleLink w:val="ATOBullets"/>
  </w:abstractNum>
  <w:abstractNum w:abstractNumId="10" w15:restartNumberingAfterBreak="0">
    <w:nsid w:val="1E1D6E17"/>
    <w:multiLevelType w:val="multilevel"/>
    <w:tmpl w:val="7F229C78"/>
    <w:numStyleLink w:val="ATOBullets"/>
  </w:abstractNum>
  <w:abstractNum w:abstractNumId="11" w15:restartNumberingAfterBreak="0">
    <w:nsid w:val="22816349"/>
    <w:multiLevelType w:val="multilevel"/>
    <w:tmpl w:val="7F229C78"/>
    <w:numStyleLink w:val="ATOBullets"/>
  </w:abstractNum>
  <w:abstractNum w:abstractNumId="12" w15:restartNumberingAfterBreak="0">
    <w:nsid w:val="2498112A"/>
    <w:multiLevelType w:val="multilevel"/>
    <w:tmpl w:val="7F229C78"/>
    <w:numStyleLink w:val="ATOBullets"/>
  </w:abstractNum>
  <w:abstractNum w:abstractNumId="13" w15:restartNumberingAfterBreak="0">
    <w:nsid w:val="25765548"/>
    <w:multiLevelType w:val="multilevel"/>
    <w:tmpl w:val="7F229C78"/>
    <w:numStyleLink w:val="ATOBullets"/>
  </w:abstractNum>
  <w:abstractNum w:abstractNumId="14" w15:restartNumberingAfterBreak="0">
    <w:nsid w:val="257A7D40"/>
    <w:multiLevelType w:val="hybridMultilevel"/>
    <w:tmpl w:val="8EA6E7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937F4"/>
    <w:multiLevelType w:val="multilevel"/>
    <w:tmpl w:val="7C40172C"/>
    <w:styleLink w:val="ATOHeadings"/>
    <w:lvl w:ilvl="0">
      <w:start w:val="1"/>
      <w:numFmt w:val="decimal"/>
      <w:pStyle w:val="Heading1Numbered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851" w:hanging="851"/>
      </w:pPr>
      <w:rPr>
        <w:rFonts w:asciiTheme="minorHAnsi" w:hAnsiTheme="minorHAnsi"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6" w15:restartNumberingAfterBreak="0">
    <w:nsid w:val="392E4D28"/>
    <w:multiLevelType w:val="multilevel"/>
    <w:tmpl w:val="7F229C78"/>
    <w:numStyleLink w:val="ATOBullets"/>
  </w:abstractNum>
  <w:abstractNum w:abstractNumId="17" w15:restartNumberingAfterBreak="0">
    <w:nsid w:val="3A0A53D7"/>
    <w:multiLevelType w:val="multilevel"/>
    <w:tmpl w:val="7F229C78"/>
    <w:numStyleLink w:val="ATOBullets"/>
  </w:abstractNum>
  <w:abstractNum w:abstractNumId="18" w15:restartNumberingAfterBreak="0">
    <w:nsid w:val="3BE90ED8"/>
    <w:multiLevelType w:val="hybridMultilevel"/>
    <w:tmpl w:val="5FDE21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B5058"/>
    <w:multiLevelType w:val="multilevel"/>
    <w:tmpl w:val="490E0C2C"/>
    <w:numStyleLink w:val="HaldonHeadings"/>
  </w:abstractNum>
  <w:abstractNum w:abstractNumId="20" w15:restartNumberingAfterBreak="0">
    <w:nsid w:val="44245E2C"/>
    <w:multiLevelType w:val="multilevel"/>
    <w:tmpl w:val="0FB0110E"/>
    <w:numStyleLink w:val="ATONumbers"/>
  </w:abstractNum>
  <w:abstractNum w:abstractNumId="21" w15:restartNumberingAfterBreak="0">
    <w:nsid w:val="46D3563D"/>
    <w:multiLevelType w:val="hybridMultilevel"/>
    <w:tmpl w:val="5FB64F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D2160"/>
    <w:multiLevelType w:val="hybridMultilevel"/>
    <w:tmpl w:val="1390B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92191"/>
    <w:multiLevelType w:val="hybridMultilevel"/>
    <w:tmpl w:val="C97897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01E49"/>
    <w:multiLevelType w:val="hybridMultilevel"/>
    <w:tmpl w:val="2E746A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65694"/>
    <w:multiLevelType w:val="multilevel"/>
    <w:tmpl w:val="435A2E34"/>
    <w:styleLink w:val="ATOIntroBullets"/>
    <w:lvl w:ilvl="0">
      <w:start w:val="1"/>
      <w:numFmt w:val="bullet"/>
      <w:pStyle w:val="IntroBullet1"/>
      <w:lvlText w:val="•"/>
      <w:lvlJc w:val="left"/>
      <w:pPr>
        <w:ind w:left="340" w:hanging="340"/>
      </w:pPr>
      <w:rPr>
        <w:rFonts w:ascii="Arial" w:hAnsi="Arial" w:hint="default"/>
        <w:color w:val="3844CA" w:themeColor="accent1"/>
        <w:sz w:val="28"/>
      </w:rPr>
    </w:lvl>
    <w:lvl w:ilvl="1">
      <w:start w:val="1"/>
      <w:numFmt w:val="bullet"/>
      <w:pStyle w:val="IntroBullet2"/>
      <w:lvlText w:val="–"/>
      <w:lvlJc w:val="left"/>
      <w:pPr>
        <w:ind w:left="680" w:hanging="340"/>
      </w:pPr>
      <w:rPr>
        <w:rFonts w:ascii="Arial" w:hAnsi="Arial" w:hint="default"/>
        <w:color w:val="3844CA" w:themeColor="accent1"/>
        <w:sz w:val="24"/>
      </w:rPr>
    </w:lvl>
    <w:lvl w:ilvl="2">
      <w:start w:val="1"/>
      <w:numFmt w:val="bullet"/>
      <w:pStyle w:val="IntroBullet3"/>
      <w:lvlText w:val="○"/>
      <w:lvlJc w:val="left"/>
      <w:pPr>
        <w:ind w:left="1020" w:hanging="340"/>
      </w:pPr>
      <w:rPr>
        <w:rFonts w:ascii="Arial" w:hAnsi="Arial" w:hint="default"/>
        <w:color w:val="3844CA" w:themeColor="accent1"/>
        <w:sz w:val="20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26" w15:restartNumberingAfterBreak="0">
    <w:nsid w:val="4F3C6A20"/>
    <w:multiLevelType w:val="hybridMultilevel"/>
    <w:tmpl w:val="18BADC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91FEF"/>
    <w:multiLevelType w:val="hybridMultilevel"/>
    <w:tmpl w:val="B73038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F1730"/>
    <w:multiLevelType w:val="multilevel"/>
    <w:tmpl w:val="7F229C78"/>
    <w:numStyleLink w:val="ATOBullets"/>
  </w:abstractNum>
  <w:abstractNum w:abstractNumId="29" w15:restartNumberingAfterBreak="0">
    <w:nsid w:val="54B201CE"/>
    <w:multiLevelType w:val="multilevel"/>
    <w:tmpl w:val="7F229C78"/>
    <w:numStyleLink w:val="ATOBullets"/>
  </w:abstractNum>
  <w:abstractNum w:abstractNumId="30" w15:restartNumberingAfterBreak="0">
    <w:nsid w:val="5AB101E2"/>
    <w:multiLevelType w:val="hybridMultilevel"/>
    <w:tmpl w:val="E66C49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55CC"/>
    <w:multiLevelType w:val="hybridMultilevel"/>
    <w:tmpl w:val="8DBCE5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F90E25"/>
    <w:multiLevelType w:val="multilevel"/>
    <w:tmpl w:val="7F229C78"/>
    <w:numStyleLink w:val="ATOBullets"/>
  </w:abstractNum>
  <w:abstractNum w:abstractNumId="33" w15:restartNumberingAfterBreak="0">
    <w:nsid w:val="600B470C"/>
    <w:multiLevelType w:val="multilevel"/>
    <w:tmpl w:val="7F229C78"/>
    <w:numStyleLink w:val="ATOBullets"/>
  </w:abstractNum>
  <w:abstractNum w:abstractNumId="34" w15:restartNumberingAfterBreak="0">
    <w:nsid w:val="601A08BD"/>
    <w:multiLevelType w:val="multilevel"/>
    <w:tmpl w:val="435A2E34"/>
    <w:numStyleLink w:val="ATOIntroBullets"/>
  </w:abstractNum>
  <w:abstractNum w:abstractNumId="35" w15:restartNumberingAfterBreak="0">
    <w:nsid w:val="61DF6F90"/>
    <w:multiLevelType w:val="hybridMultilevel"/>
    <w:tmpl w:val="749C15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01ADA"/>
    <w:multiLevelType w:val="multilevel"/>
    <w:tmpl w:val="7F229C78"/>
    <w:numStyleLink w:val="ATOBullets"/>
  </w:abstractNum>
  <w:num w:numId="1" w16cid:durableId="116528127">
    <w:abstractNumId w:val="1"/>
  </w:num>
  <w:num w:numId="2" w16cid:durableId="249782236">
    <w:abstractNumId w:val="19"/>
  </w:num>
  <w:num w:numId="3" w16cid:durableId="904535728">
    <w:abstractNumId w:val="5"/>
  </w:num>
  <w:num w:numId="4" w16cid:durableId="1013729677">
    <w:abstractNumId w:val="15"/>
  </w:num>
  <w:num w:numId="5" w16cid:durableId="676612912">
    <w:abstractNumId w:val="25"/>
  </w:num>
  <w:num w:numId="6" w16cid:durableId="18511689">
    <w:abstractNumId w:val="3"/>
  </w:num>
  <w:num w:numId="7" w16cid:durableId="1438330435">
    <w:abstractNumId w:val="12"/>
  </w:num>
  <w:num w:numId="8" w16cid:durableId="1408478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6416413">
    <w:abstractNumId w:val="3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18356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87666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88037">
    <w:abstractNumId w:val="34"/>
  </w:num>
  <w:num w:numId="13" w16cid:durableId="1092512773">
    <w:abstractNumId w:val="12"/>
  </w:num>
  <w:num w:numId="14" w16cid:durableId="632178065">
    <w:abstractNumId w:val="20"/>
  </w:num>
  <w:num w:numId="15" w16cid:durableId="1895774621">
    <w:abstractNumId w:val="2"/>
  </w:num>
  <w:num w:numId="16" w16cid:durableId="745566677">
    <w:abstractNumId w:val="6"/>
  </w:num>
  <w:num w:numId="17" w16cid:durableId="1330330751">
    <w:abstractNumId w:val="15"/>
  </w:num>
  <w:num w:numId="18" w16cid:durableId="944918421">
    <w:abstractNumId w:val="27"/>
  </w:num>
  <w:num w:numId="19" w16cid:durableId="532688912">
    <w:abstractNumId w:val="8"/>
  </w:num>
  <w:num w:numId="20" w16cid:durableId="1836845310">
    <w:abstractNumId w:val="18"/>
  </w:num>
  <w:num w:numId="21" w16cid:durableId="1628780365">
    <w:abstractNumId w:val="22"/>
  </w:num>
  <w:num w:numId="22" w16cid:durableId="852377444">
    <w:abstractNumId w:val="14"/>
  </w:num>
  <w:num w:numId="23" w16cid:durableId="1869761212">
    <w:abstractNumId w:val="35"/>
  </w:num>
  <w:num w:numId="24" w16cid:durableId="869955580">
    <w:abstractNumId w:val="21"/>
  </w:num>
  <w:num w:numId="25" w16cid:durableId="703216622">
    <w:abstractNumId w:val="23"/>
  </w:num>
  <w:num w:numId="26" w16cid:durableId="274872947">
    <w:abstractNumId w:val="4"/>
  </w:num>
  <w:num w:numId="27" w16cid:durableId="324017138">
    <w:abstractNumId w:val="31"/>
  </w:num>
  <w:num w:numId="28" w16cid:durableId="84351386">
    <w:abstractNumId w:val="24"/>
  </w:num>
  <w:num w:numId="29" w16cid:durableId="182331516">
    <w:abstractNumId w:val="26"/>
  </w:num>
  <w:num w:numId="30" w16cid:durableId="462505406">
    <w:abstractNumId w:val="30"/>
  </w:num>
  <w:num w:numId="31" w16cid:durableId="1780641030">
    <w:abstractNumId w:val="29"/>
  </w:num>
  <w:num w:numId="32" w16cid:durableId="1274749995">
    <w:abstractNumId w:val="16"/>
  </w:num>
  <w:num w:numId="33" w16cid:durableId="1453787103">
    <w:abstractNumId w:val="7"/>
  </w:num>
  <w:num w:numId="34" w16cid:durableId="1895892026">
    <w:abstractNumId w:val="33"/>
  </w:num>
  <w:num w:numId="35" w16cid:durableId="991180538">
    <w:abstractNumId w:val="32"/>
  </w:num>
  <w:num w:numId="36" w16cid:durableId="1848788248">
    <w:abstractNumId w:val="36"/>
  </w:num>
  <w:num w:numId="37" w16cid:durableId="303972940">
    <w:abstractNumId w:val="9"/>
  </w:num>
  <w:num w:numId="38" w16cid:durableId="1265723666">
    <w:abstractNumId w:val="11"/>
  </w:num>
  <w:num w:numId="39" w16cid:durableId="1904367588">
    <w:abstractNumId w:val="0"/>
  </w:num>
  <w:num w:numId="40" w16cid:durableId="1135214788">
    <w:abstractNumId w:val="10"/>
  </w:num>
  <w:num w:numId="41" w16cid:durableId="1071317924">
    <w:abstractNumId w:val="28"/>
  </w:num>
  <w:num w:numId="42" w16cid:durableId="1458569293">
    <w:abstractNumId w:val="17"/>
  </w:num>
  <w:num w:numId="43" w16cid:durableId="1232697939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proofState w:spelling="clean" w:grammar="clean"/>
  <w:attachedTemplate r:id="rId1"/>
  <w:stylePaneFormatFilter w:val="3404" w:allStyles="0" w:customStyles="0" w:latentStyles="1" w:stylesInUse="0" w:headingStyles="0" w:numberingStyles="0" w:tableStyles="0" w:directFormattingOnRuns="0" w:directFormattingOnParagraphs="0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zMLQwMzGzNDUzMjVX0lEKTi0uzszPAykwqQUAhw8a7CwAAAA="/>
  </w:docVars>
  <w:rsids>
    <w:rsidRoot w:val="00743A4A"/>
    <w:rsid w:val="00002106"/>
    <w:rsid w:val="00002ABD"/>
    <w:rsid w:val="0000380E"/>
    <w:rsid w:val="000053F4"/>
    <w:rsid w:val="00006AFA"/>
    <w:rsid w:val="00006F99"/>
    <w:rsid w:val="0001594E"/>
    <w:rsid w:val="00015F1C"/>
    <w:rsid w:val="0002244F"/>
    <w:rsid w:val="00024EB7"/>
    <w:rsid w:val="0002756E"/>
    <w:rsid w:val="0003535D"/>
    <w:rsid w:val="00047D56"/>
    <w:rsid w:val="000569AB"/>
    <w:rsid w:val="0005798A"/>
    <w:rsid w:val="00060894"/>
    <w:rsid w:val="00070DC9"/>
    <w:rsid w:val="00072635"/>
    <w:rsid w:val="00073B78"/>
    <w:rsid w:val="00073C53"/>
    <w:rsid w:val="00075D8C"/>
    <w:rsid w:val="00080A49"/>
    <w:rsid w:val="00080E87"/>
    <w:rsid w:val="00090A8A"/>
    <w:rsid w:val="000923C3"/>
    <w:rsid w:val="000978A8"/>
    <w:rsid w:val="000A016A"/>
    <w:rsid w:val="000A48DD"/>
    <w:rsid w:val="000B19E7"/>
    <w:rsid w:val="000B1E28"/>
    <w:rsid w:val="000B5DB6"/>
    <w:rsid w:val="000B7957"/>
    <w:rsid w:val="000D444B"/>
    <w:rsid w:val="000D460A"/>
    <w:rsid w:val="000D4A17"/>
    <w:rsid w:val="000E172B"/>
    <w:rsid w:val="000F3582"/>
    <w:rsid w:val="000F3B03"/>
    <w:rsid w:val="000F3D0D"/>
    <w:rsid w:val="000F47F3"/>
    <w:rsid w:val="000F69D9"/>
    <w:rsid w:val="0010404A"/>
    <w:rsid w:val="00104CCB"/>
    <w:rsid w:val="00104F44"/>
    <w:rsid w:val="00105436"/>
    <w:rsid w:val="00106ADF"/>
    <w:rsid w:val="001139A9"/>
    <w:rsid w:val="001170C2"/>
    <w:rsid w:val="00124864"/>
    <w:rsid w:val="0013165E"/>
    <w:rsid w:val="00134896"/>
    <w:rsid w:val="001348A2"/>
    <w:rsid w:val="001348D8"/>
    <w:rsid w:val="00141013"/>
    <w:rsid w:val="00142C2E"/>
    <w:rsid w:val="00147970"/>
    <w:rsid w:val="00150D4E"/>
    <w:rsid w:val="001519A2"/>
    <w:rsid w:val="00151CEB"/>
    <w:rsid w:val="00151D72"/>
    <w:rsid w:val="0015221D"/>
    <w:rsid w:val="001544CC"/>
    <w:rsid w:val="00156D1A"/>
    <w:rsid w:val="00157F5C"/>
    <w:rsid w:val="001600F9"/>
    <w:rsid w:val="00160C78"/>
    <w:rsid w:val="001731BD"/>
    <w:rsid w:val="00175C49"/>
    <w:rsid w:val="00182A16"/>
    <w:rsid w:val="00182DA8"/>
    <w:rsid w:val="00183F66"/>
    <w:rsid w:val="0018491E"/>
    <w:rsid w:val="00185471"/>
    <w:rsid w:val="001905D9"/>
    <w:rsid w:val="00190823"/>
    <w:rsid w:val="0019320C"/>
    <w:rsid w:val="00195B9A"/>
    <w:rsid w:val="001964BB"/>
    <w:rsid w:val="001A0740"/>
    <w:rsid w:val="001A15B9"/>
    <w:rsid w:val="001A34BC"/>
    <w:rsid w:val="001A46D8"/>
    <w:rsid w:val="001A5ECC"/>
    <w:rsid w:val="001A6B2C"/>
    <w:rsid w:val="001A6BB7"/>
    <w:rsid w:val="001A7652"/>
    <w:rsid w:val="001B00DC"/>
    <w:rsid w:val="001B1A41"/>
    <w:rsid w:val="001B2559"/>
    <w:rsid w:val="001B51CE"/>
    <w:rsid w:val="001B66B6"/>
    <w:rsid w:val="001C1F27"/>
    <w:rsid w:val="001C4A87"/>
    <w:rsid w:val="001C64A5"/>
    <w:rsid w:val="001C6695"/>
    <w:rsid w:val="001D29D3"/>
    <w:rsid w:val="001F075A"/>
    <w:rsid w:val="001F7584"/>
    <w:rsid w:val="00200DA8"/>
    <w:rsid w:val="00203EBA"/>
    <w:rsid w:val="0020556E"/>
    <w:rsid w:val="0021122D"/>
    <w:rsid w:val="00217EA0"/>
    <w:rsid w:val="002201B5"/>
    <w:rsid w:val="0022741B"/>
    <w:rsid w:val="00227423"/>
    <w:rsid w:val="002412BF"/>
    <w:rsid w:val="00242126"/>
    <w:rsid w:val="0024481B"/>
    <w:rsid w:val="0024734C"/>
    <w:rsid w:val="0025049B"/>
    <w:rsid w:val="002516C3"/>
    <w:rsid w:val="002529E6"/>
    <w:rsid w:val="00261CB2"/>
    <w:rsid w:val="00267F15"/>
    <w:rsid w:val="0027130F"/>
    <w:rsid w:val="00271C1F"/>
    <w:rsid w:val="002770C6"/>
    <w:rsid w:val="00277887"/>
    <w:rsid w:val="00280C3B"/>
    <w:rsid w:val="002828E4"/>
    <w:rsid w:val="00292A35"/>
    <w:rsid w:val="00297B45"/>
    <w:rsid w:val="002A0C53"/>
    <w:rsid w:val="002A0FD5"/>
    <w:rsid w:val="002A2710"/>
    <w:rsid w:val="002B1C66"/>
    <w:rsid w:val="002B4556"/>
    <w:rsid w:val="002B76BF"/>
    <w:rsid w:val="002C321D"/>
    <w:rsid w:val="002C4124"/>
    <w:rsid w:val="002C6F00"/>
    <w:rsid w:val="002C71C9"/>
    <w:rsid w:val="002D1F23"/>
    <w:rsid w:val="002D328F"/>
    <w:rsid w:val="002E0AF2"/>
    <w:rsid w:val="002E1C01"/>
    <w:rsid w:val="002E2DFC"/>
    <w:rsid w:val="002E381D"/>
    <w:rsid w:val="002F07C7"/>
    <w:rsid w:val="002F200D"/>
    <w:rsid w:val="002F2AD5"/>
    <w:rsid w:val="002F5E52"/>
    <w:rsid w:val="002F6434"/>
    <w:rsid w:val="00304554"/>
    <w:rsid w:val="0030633E"/>
    <w:rsid w:val="003070F1"/>
    <w:rsid w:val="00307782"/>
    <w:rsid w:val="00311A28"/>
    <w:rsid w:val="0031374C"/>
    <w:rsid w:val="00314870"/>
    <w:rsid w:val="00315D3D"/>
    <w:rsid w:val="00316265"/>
    <w:rsid w:val="00316961"/>
    <w:rsid w:val="003218D9"/>
    <w:rsid w:val="00323451"/>
    <w:rsid w:val="003249A5"/>
    <w:rsid w:val="00330408"/>
    <w:rsid w:val="00332D7C"/>
    <w:rsid w:val="0033357D"/>
    <w:rsid w:val="00335CDC"/>
    <w:rsid w:val="003372AB"/>
    <w:rsid w:val="00344E35"/>
    <w:rsid w:val="003508AF"/>
    <w:rsid w:val="00354B23"/>
    <w:rsid w:val="003625B8"/>
    <w:rsid w:val="00366FB2"/>
    <w:rsid w:val="0037007B"/>
    <w:rsid w:val="00372BE8"/>
    <w:rsid w:val="00373EB6"/>
    <w:rsid w:val="00375D63"/>
    <w:rsid w:val="0037795C"/>
    <w:rsid w:val="00380313"/>
    <w:rsid w:val="0038209F"/>
    <w:rsid w:val="0039327B"/>
    <w:rsid w:val="0039527F"/>
    <w:rsid w:val="00397294"/>
    <w:rsid w:val="003A24C4"/>
    <w:rsid w:val="003A61AF"/>
    <w:rsid w:val="003A73F4"/>
    <w:rsid w:val="003B18F6"/>
    <w:rsid w:val="003B1C9F"/>
    <w:rsid w:val="003B256A"/>
    <w:rsid w:val="003B6653"/>
    <w:rsid w:val="003C3894"/>
    <w:rsid w:val="003C4F9B"/>
    <w:rsid w:val="003C7B1F"/>
    <w:rsid w:val="003D020B"/>
    <w:rsid w:val="003D35F9"/>
    <w:rsid w:val="003D51FE"/>
    <w:rsid w:val="003D6F45"/>
    <w:rsid w:val="003E3CEC"/>
    <w:rsid w:val="003E4241"/>
    <w:rsid w:val="003E6933"/>
    <w:rsid w:val="003E7870"/>
    <w:rsid w:val="003E7FAA"/>
    <w:rsid w:val="003F00B4"/>
    <w:rsid w:val="003F45FB"/>
    <w:rsid w:val="003F4669"/>
    <w:rsid w:val="003F5DB1"/>
    <w:rsid w:val="003F72B0"/>
    <w:rsid w:val="004007D0"/>
    <w:rsid w:val="004034B4"/>
    <w:rsid w:val="004056EE"/>
    <w:rsid w:val="0040620B"/>
    <w:rsid w:val="00417FCA"/>
    <w:rsid w:val="0042104C"/>
    <w:rsid w:val="004222CC"/>
    <w:rsid w:val="00426A07"/>
    <w:rsid w:val="00427327"/>
    <w:rsid w:val="00427970"/>
    <w:rsid w:val="00432C85"/>
    <w:rsid w:val="0043558F"/>
    <w:rsid w:val="00436617"/>
    <w:rsid w:val="004375AF"/>
    <w:rsid w:val="00443124"/>
    <w:rsid w:val="0044506C"/>
    <w:rsid w:val="00455AC0"/>
    <w:rsid w:val="004603B7"/>
    <w:rsid w:val="00463394"/>
    <w:rsid w:val="00464212"/>
    <w:rsid w:val="00467427"/>
    <w:rsid w:val="004708DC"/>
    <w:rsid w:val="00471C49"/>
    <w:rsid w:val="00471E5D"/>
    <w:rsid w:val="00476337"/>
    <w:rsid w:val="00476CB0"/>
    <w:rsid w:val="00481AAA"/>
    <w:rsid w:val="00482A36"/>
    <w:rsid w:val="00484325"/>
    <w:rsid w:val="00494FE3"/>
    <w:rsid w:val="004A25AD"/>
    <w:rsid w:val="004A2AEE"/>
    <w:rsid w:val="004A2E8A"/>
    <w:rsid w:val="004A3C8A"/>
    <w:rsid w:val="004A4D32"/>
    <w:rsid w:val="004A62C4"/>
    <w:rsid w:val="004A6F48"/>
    <w:rsid w:val="004B1DA5"/>
    <w:rsid w:val="004B3F95"/>
    <w:rsid w:val="004C3439"/>
    <w:rsid w:val="004D0F9B"/>
    <w:rsid w:val="004D17D1"/>
    <w:rsid w:val="004D1864"/>
    <w:rsid w:val="004D3C12"/>
    <w:rsid w:val="004D42B3"/>
    <w:rsid w:val="004E2382"/>
    <w:rsid w:val="004E45E3"/>
    <w:rsid w:val="004E52BC"/>
    <w:rsid w:val="004F04E3"/>
    <w:rsid w:val="004F1D42"/>
    <w:rsid w:val="004F3611"/>
    <w:rsid w:val="004F5121"/>
    <w:rsid w:val="004F7D38"/>
    <w:rsid w:val="00501375"/>
    <w:rsid w:val="00507835"/>
    <w:rsid w:val="005125D4"/>
    <w:rsid w:val="00515E72"/>
    <w:rsid w:val="00517CFC"/>
    <w:rsid w:val="0052083B"/>
    <w:rsid w:val="00522A17"/>
    <w:rsid w:val="00525C23"/>
    <w:rsid w:val="00525F80"/>
    <w:rsid w:val="005264E6"/>
    <w:rsid w:val="0052675C"/>
    <w:rsid w:val="005324E4"/>
    <w:rsid w:val="00533301"/>
    <w:rsid w:val="00533563"/>
    <w:rsid w:val="005349FF"/>
    <w:rsid w:val="00536503"/>
    <w:rsid w:val="0054180C"/>
    <w:rsid w:val="00543343"/>
    <w:rsid w:val="00544B3E"/>
    <w:rsid w:val="00547F28"/>
    <w:rsid w:val="005537BB"/>
    <w:rsid w:val="00557CF0"/>
    <w:rsid w:val="00562288"/>
    <w:rsid w:val="00565523"/>
    <w:rsid w:val="00570C29"/>
    <w:rsid w:val="0057155E"/>
    <w:rsid w:val="0057322D"/>
    <w:rsid w:val="0058298A"/>
    <w:rsid w:val="005835E4"/>
    <w:rsid w:val="005924FD"/>
    <w:rsid w:val="005933EF"/>
    <w:rsid w:val="005938FF"/>
    <w:rsid w:val="00595495"/>
    <w:rsid w:val="0059638A"/>
    <w:rsid w:val="00596663"/>
    <w:rsid w:val="00597413"/>
    <w:rsid w:val="005A0C87"/>
    <w:rsid w:val="005A1DBB"/>
    <w:rsid w:val="005A6BE1"/>
    <w:rsid w:val="005A7DA0"/>
    <w:rsid w:val="005B3064"/>
    <w:rsid w:val="005B6FFD"/>
    <w:rsid w:val="005B743E"/>
    <w:rsid w:val="005C2754"/>
    <w:rsid w:val="005C43F3"/>
    <w:rsid w:val="005C4BF5"/>
    <w:rsid w:val="005C6D11"/>
    <w:rsid w:val="005C78AC"/>
    <w:rsid w:val="005D16B3"/>
    <w:rsid w:val="005D2641"/>
    <w:rsid w:val="005D2765"/>
    <w:rsid w:val="005D3D6F"/>
    <w:rsid w:val="005D6F91"/>
    <w:rsid w:val="005D7699"/>
    <w:rsid w:val="005E044E"/>
    <w:rsid w:val="005F4852"/>
    <w:rsid w:val="006002A5"/>
    <w:rsid w:val="00602B3B"/>
    <w:rsid w:val="00602C3A"/>
    <w:rsid w:val="0060705C"/>
    <w:rsid w:val="006073BF"/>
    <w:rsid w:val="00610374"/>
    <w:rsid w:val="00614F83"/>
    <w:rsid w:val="00617B95"/>
    <w:rsid w:val="0062454D"/>
    <w:rsid w:val="00630918"/>
    <w:rsid w:val="006329DA"/>
    <w:rsid w:val="00634629"/>
    <w:rsid w:val="00635CB0"/>
    <w:rsid w:val="00643CC7"/>
    <w:rsid w:val="00645C77"/>
    <w:rsid w:val="00646F7B"/>
    <w:rsid w:val="00651B55"/>
    <w:rsid w:val="00655330"/>
    <w:rsid w:val="006557FC"/>
    <w:rsid w:val="00655E9B"/>
    <w:rsid w:val="00656112"/>
    <w:rsid w:val="006572FC"/>
    <w:rsid w:val="0065761F"/>
    <w:rsid w:val="00661373"/>
    <w:rsid w:val="00663B7D"/>
    <w:rsid w:val="00663BAF"/>
    <w:rsid w:val="00665418"/>
    <w:rsid w:val="00665B44"/>
    <w:rsid w:val="00666AB1"/>
    <w:rsid w:val="00671C25"/>
    <w:rsid w:val="00673E13"/>
    <w:rsid w:val="006778C5"/>
    <w:rsid w:val="00681BD5"/>
    <w:rsid w:val="006851E0"/>
    <w:rsid w:val="0068548C"/>
    <w:rsid w:val="00687042"/>
    <w:rsid w:val="00690111"/>
    <w:rsid w:val="00693CBA"/>
    <w:rsid w:val="006975A9"/>
    <w:rsid w:val="006A137A"/>
    <w:rsid w:val="006A473B"/>
    <w:rsid w:val="006A4E2A"/>
    <w:rsid w:val="006A5294"/>
    <w:rsid w:val="006A5370"/>
    <w:rsid w:val="006A5A15"/>
    <w:rsid w:val="006A7269"/>
    <w:rsid w:val="006A7EC7"/>
    <w:rsid w:val="006B056B"/>
    <w:rsid w:val="006B6333"/>
    <w:rsid w:val="006B7022"/>
    <w:rsid w:val="006C2207"/>
    <w:rsid w:val="006C7ABF"/>
    <w:rsid w:val="006D4DB1"/>
    <w:rsid w:val="006D6614"/>
    <w:rsid w:val="006E37DC"/>
    <w:rsid w:val="006E3E55"/>
    <w:rsid w:val="006E6A38"/>
    <w:rsid w:val="006F4D54"/>
    <w:rsid w:val="006F558A"/>
    <w:rsid w:val="00703C72"/>
    <w:rsid w:val="007166BB"/>
    <w:rsid w:val="0072055D"/>
    <w:rsid w:val="00724776"/>
    <w:rsid w:val="007301C8"/>
    <w:rsid w:val="00730233"/>
    <w:rsid w:val="00732881"/>
    <w:rsid w:val="007353A5"/>
    <w:rsid w:val="00736978"/>
    <w:rsid w:val="00741173"/>
    <w:rsid w:val="00742250"/>
    <w:rsid w:val="00743A4A"/>
    <w:rsid w:val="00744BDA"/>
    <w:rsid w:val="007455BA"/>
    <w:rsid w:val="00747DB2"/>
    <w:rsid w:val="00753459"/>
    <w:rsid w:val="00754904"/>
    <w:rsid w:val="00757853"/>
    <w:rsid w:val="0076059B"/>
    <w:rsid w:val="007623C0"/>
    <w:rsid w:val="0076398B"/>
    <w:rsid w:val="00770C66"/>
    <w:rsid w:val="007762F7"/>
    <w:rsid w:val="00776762"/>
    <w:rsid w:val="007767EA"/>
    <w:rsid w:val="0077778E"/>
    <w:rsid w:val="00780798"/>
    <w:rsid w:val="0078396F"/>
    <w:rsid w:val="00783BE5"/>
    <w:rsid w:val="00784987"/>
    <w:rsid w:val="007869D8"/>
    <w:rsid w:val="00796C7A"/>
    <w:rsid w:val="007A0A35"/>
    <w:rsid w:val="007A138B"/>
    <w:rsid w:val="007A2151"/>
    <w:rsid w:val="007A6BD7"/>
    <w:rsid w:val="007B0382"/>
    <w:rsid w:val="007B0FCD"/>
    <w:rsid w:val="007B4F91"/>
    <w:rsid w:val="007B6547"/>
    <w:rsid w:val="007D71AB"/>
    <w:rsid w:val="007E0023"/>
    <w:rsid w:val="007E1920"/>
    <w:rsid w:val="007E5894"/>
    <w:rsid w:val="007E7633"/>
    <w:rsid w:val="007F239D"/>
    <w:rsid w:val="007F671B"/>
    <w:rsid w:val="007F6AEE"/>
    <w:rsid w:val="00800914"/>
    <w:rsid w:val="008015E7"/>
    <w:rsid w:val="00805392"/>
    <w:rsid w:val="00807869"/>
    <w:rsid w:val="008111E1"/>
    <w:rsid w:val="008115B9"/>
    <w:rsid w:val="00816541"/>
    <w:rsid w:val="008207E7"/>
    <w:rsid w:val="00820C9B"/>
    <w:rsid w:val="00823E2C"/>
    <w:rsid w:val="00833E04"/>
    <w:rsid w:val="0083444C"/>
    <w:rsid w:val="008363D2"/>
    <w:rsid w:val="00837919"/>
    <w:rsid w:val="00840098"/>
    <w:rsid w:val="008407B8"/>
    <w:rsid w:val="008427AA"/>
    <w:rsid w:val="0084358B"/>
    <w:rsid w:val="00847093"/>
    <w:rsid w:val="0085041E"/>
    <w:rsid w:val="00850F1B"/>
    <w:rsid w:val="00852D90"/>
    <w:rsid w:val="008555EB"/>
    <w:rsid w:val="00862C15"/>
    <w:rsid w:val="0087451B"/>
    <w:rsid w:val="00874F2E"/>
    <w:rsid w:val="00875965"/>
    <w:rsid w:val="00875B7F"/>
    <w:rsid w:val="00875FA7"/>
    <w:rsid w:val="00880EAC"/>
    <w:rsid w:val="00884008"/>
    <w:rsid w:val="008866EF"/>
    <w:rsid w:val="00895545"/>
    <w:rsid w:val="00895E83"/>
    <w:rsid w:val="008A453B"/>
    <w:rsid w:val="008A4919"/>
    <w:rsid w:val="008A52C8"/>
    <w:rsid w:val="008C068A"/>
    <w:rsid w:val="008C0E68"/>
    <w:rsid w:val="008D5CC5"/>
    <w:rsid w:val="008D5E09"/>
    <w:rsid w:val="008E33D8"/>
    <w:rsid w:val="008E5699"/>
    <w:rsid w:val="008F2B48"/>
    <w:rsid w:val="008F37D0"/>
    <w:rsid w:val="008F690D"/>
    <w:rsid w:val="0090163F"/>
    <w:rsid w:val="009017C6"/>
    <w:rsid w:val="0090275D"/>
    <w:rsid w:val="00904D85"/>
    <w:rsid w:val="009060BC"/>
    <w:rsid w:val="00910206"/>
    <w:rsid w:val="00913238"/>
    <w:rsid w:val="009155BC"/>
    <w:rsid w:val="00920C57"/>
    <w:rsid w:val="00921BB7"/>
    <w:rsid w:val="00921EE1"/>
    <w:rsid w:val="00922B33"/>
    <w:rsid w:val="00923629"/>
    <w:rsid w:val="00923D49"/>
    <w:rsid w:val="0093400D"/>
    <w:rsid w:val="00941202"/>
    <w:rsid w:val="009424D0"/>
    <w:rsid w:val="00945480"/>
    <w:rsid w:val="00946759"/>
    <w:rsid w:val="00950D29"/>
    <w:rsid w:val="00955685"/>
    <w:rsid w:val="009605B8"/>
    <w:rsid w:val="009659DC"/>
    <w:rsid w:val="0097102F"/>
    <w:rsid w:val="009725EB"/>
    <w:rsid w:val="00973962"/>
    <w:rsid w:val="009810CA"/>
    <w:rsid w:val="0098175F"/>
    <w:rsid w:val="00987679"/>
    <w:rsid w:val="0099229C"/>
    <w:rsid w:val="009936D7"/>
    <w:rsid w:val="009952EC"/>
    <w:rsid w:val="00996A40"/>
    <w:rsid w:val="0099748B"/>
    <w:rsid w:val="009A16AF"/>
    <w:rsid w:val="009A4272"/>
    <w:rsid w:val="009A5E25"/>
    <w:rsid w:val="009A605E"/>
    <w:rsid w:val="009B03C3"/>
    <w:rsid w:val="009B079D"/>
    <w:rsid w:val="009C1223"/>
    <w:rsid w:val="009C1776"/>
    <w:rsid w:val="009C3BD6"/>
    <w:rsid w:val="009C3DFE"/>
    <w:rsid w:val="009C3FC6"/>
    <w:rsid w:val="009C4891"/>
    <w:rsid w:val="009D17D5"/>
    <w:rsid w:val="009D2B18"/>
    <w:rsid w:val="009D6F5F"/>
    <w:rsid w:val="009D7561"/>
    <w:rsid w:val="009E25A6"/>
    <w:rsid w:val="009E3C6A"/>
    <w:rsid w:val="009E5BB2"/>
    <w:rsid w:val="009F032B"/>
    <w:rsid w:val="009F2B5F"/>
    <w:rsid w:val="009F2F26"/>
    <w:rsid w:val="00A0307B"/>
    <w:rsid w:val="00A03B97"/>
    <w:rsid w:val="00A05D47"/>
    <w:rsid w:val="00A06C63"/>
    <w:rsid w:val="00A204E8"/>
    <w:rsid w:val="00A24242"/>
    <w:rsid w:val="00A262A6"/>
    <w:rsid w:val="00A31622"/>
    <w:rsid w:val="00A328B0"/>
    <w:rsid w:val="00A33F27"/>
    <w:rsid w:val="00A34471"/>
    <w:rsid w:val="00A35458"/>
    <w:rsid w:val="00A40746"/>
    <w:rsid w:val="00A42264"/>
    <w:rsid w:val="00A42445"/>
    <w:rsid w:val="00A50B43"/>
    <w:rsid w:val="00A53E57"/>
    <w:rsid w:val="00A557A4"/>
    <w:rsid w:val="00A60197"/>
    <w:rsid w:val="00A66AE3"/>
    <w:rsid w:val="00A6718C"/>
    <w:rsid w:val="00A67818"/>
    <w:rsid w:val="00A72289"/>
    <w:rsid w:val="00A723CB"/>
    <w:rsid w:val="00A729CF"/>
    <w:rsid w:val="00A77B60"/>
    <w:rsid w:val="00A801B8"/>
    <w:rsid w:val="00A82736"/>
    <w:rsid w:val="00A83196"/>
    <w:rsid w:val="00A8392A"/>
    <w:rsid w:val="00A83AEC"/>
    <w:rsid w:val="00A90A66"/>
    <w:rsid w:val="00A93480"/>
    <w:rsid w:val="00A93D82"/>
    <w:rsid w:val="00A94123"/>
    <w:rsid w:val="00A970FC"/>
    <w:rsid w:val="00AA1751"/>
    <w:rsid w:val="00AA492B"/>
    <w:rsid w:val="00AA70D4"/>
    <w:rsid w:val="00AB1C60"/>
    <w:rsid w:val="00AB24C1"/>
    <w:rsid w:val="00AB2CA1"/>
    <w:rsid w:val="00AB4D9F"/>
    <w:rsid w:val="00AB778F"/>
    <w:rsid w:val="00AC3733"/>
    <w:rsid w:val="00AC532C"/>
    <w:rsid w:val="00AC6870"/>
    <w:rsid w:val="00AD0DB4"/>
    <w:rsid w:val="00AD19F3"/>
    <w:rsid w:val="00AD565F"/>
    <w:rsid w:val="00AD5FAD"/>
    <w:rsid w:val="00AE162F"/>
    <w:rsid w:val="00AE627F"/>
    <w:rsid w:val="00AE72BA"/>
    <w:rsid w:val="00AF4582"/>
    <w:rsid w:val="00AF6B3E"/>
    <w:rsid w:val="00AF7B9A"/>
    <w:rsid w:val="00B02FF1"/>
    <w:rsid w:val="00B03AE8"/>
    <w:rsid w:val="00B11E65"/>
    <w:rsid w:val="00B128C1"/>
    <w:rsid w:val="00B12F24"/>
    <w:rsid w:val="00B16111"/>
    <w:rsid w:val="00B16184"/>
    <w:rsid w:val="00B210CC"/>
    <w:rsid w:val="00B23940"/>
    <w:rsid w:val="00B24FED"/>
    <w:rsid w:val="00B24FFD"/>
    <w:rsid w:val="00B258DC"/>
    <w:rsid w:val="00B26BFA"/>
    <w:rsid w:val="00B32566"/>
    <w:rsid w:val="00B33B77"/>
    <w:rsid w:val="00B35046"/>
    <w:rsid w:val="00B37C4B"/>
    <w:rsid w:val="00B56051"/>
    <w:rsid w:val="00B726C9"/>
    <w:rsid w:val="00B732B8"/>
    <w:rsid w:val="00B74310"/>
    <w:rsid w:val="00B802F3"/>
    <w:rsid w:val="00B84598"/>
    <w:rsid w:val="00B852F1"/>
    <w:rsid w:val="00B87769"/>
    <w:rsid w:val="00B92BC1"/>
    <w:rsid w:val="00B93A98"/>
    <w:rsid w:val="00B95047"/>
    <w:rsid w:val="00B96009"/>
    <w:rsid w:val="00B97337"/>
    <w:rsid w:val="00B97ADD"/>
    <w:rsid w:val="00BA0B45"/>
    <w:rsid w:val="00BA4EF0"/>
    <w:rsid w:val="00BA77C6"/>
    <w:rsid w:val="00BB2259"/>
    <w:rsid w:val="00BB325D"/>
    <w:rsid w:val="00BB708E"/>
    <w:rsid w:val="00BB7C78"/>
    <w:rsid w:val="00BC05DA"/>
    <w:rsid w:val="00BC4D91"/>
    <w:rsid w:val="00BC5BA9"/>
    <w:rsid w:val="00BC77D6"/>
    <w:rsid w:val="00BC7C80"/>
    <w:rsid w:val="00BD1C3F"/>
    <w:rsid w:val="00BD2B3B"/>
    <w:rsid w:val="00BD32CB"/>
    <w:rsid w:val="00BD345C"/>
    <w:rsid w:val="00BD441F"/>
    <w:rsid w:val="00BD55DE"/>
    <w:rsid w:val="00BD777B"/>
    <w:rsid w:val="00BE0A46"/>
    <w:rsid w:val="00BE0BF7"/>
    <w:rsid w:val="00BE0CFB"/>
    <w:rsid w:val="00BE749B"/>
    <w:rsid w:val="00BF191C"/>
    <w:rsid w:val="00BF7CA9"/>
    <w:rsid w:val="00C00934"/>
    <w:rsid w:val="00C040D2"/>
    <w:rsid w:val="00C05318"/>
    <w:rsid w:val="00C06D99"/>
    <w:rsid w:val="00C07185"/>
    <w:rsid w:val="00C10BCF"/>
    <w:rsid w:val="00C13711"/>
    <w:rsid w:val="00C138BF"/>
    <w:rsid w:val="00C155ED"/>
    <w:rsid w:val="00C15B32"/>
    <w:rsid w:val="00C227F3"/>
    <w:rsid w:val="00C26E78"/>
    <w:rsid w:val="00C27A5E"/>
    <w:rsid w:val="00C34AD6"/>
    <w:rsid w:val="00C35458"/>
    <w:rsid w:val="00C445D2"/>
    <w:rsid w:val="00C44B25"/>
    <w:rsid w:val="00C46F5B"/>
    <w:rsid w:val="00C56561"/>
    <w:rsid w:val="00C64C2D"/>
    <w:rsid w:val="00C67B24"/>
    <w:rsid w:val="00C67F84"/>
    <w:rsid w:val="00C73A34"/>
    <w:rsid w:val="00C75707"/>
    <w:rsid w:val="00C77BDF"/>
    <w:rsid w:val="00C80F87"/>
    <w:rsid w:val="00C81699"/>
    <w:rsid w:val="00C830DA"/>
    <w:rsid w:val="00C85A3E"/>
    <w:rsid w:val="00C873DE"/>
    <w:rsid w:val="00C92059"/>
    <w:rsid w:val="00C93ADD"/>
    <w:rsid w:val="00C9671D"/>
    <w:rsid w:val="00C97828"/>
    <w:rsid w:val="00CA023C"/>
    <w:rsid w:val="00CA454F"/>
    <w:rsid w:val="00CB267D"/>
    <w:rsid w:val="00CB36C3"/>
    <w:rsid w:val="00CB526D"/>
    <w:rsid w:val="00CC5345"/>
    <w:rsid w:val="00CC6F3C"/>
    <w:rsid w:val="00CD00A4"/>
    <w:rsid w:val="00CD0C0F"/>
    <w:rsid w:val="00CD3315"/>
    <w:rsid w:val="00CD4401"/>
    <w:rsid w:val="00CD5092"/>
    <w:rsid w:val="00CD52B6"/>
    <w:rsid w:val="00CD5622"/>
    <w:rsid w:val="00CD75AD"/>
    <w:rsid w:val="00CE24E1"/>
    <w:rsid w:val="00CE28CB"/>
    <w:rsid w:val="00CE3761"/>
    <w:rsid w:val="00CE68C7"/>
    <w:rsid w:val="00CF1716"/>
    <w:rsid w:val="00CF238E"/>
    <w:rsid w:val="00CF345D"/>
    <w:rsid w:val="00CF6A99"/>
    <w:rsid w:val="00D010E4"/>
    <w:rsid w:val="00D03863"/>
    <w:rsid w:val="00D071DA"/>
    <w:rsid w:val="00D174C5"/>
    <w:rsid w:val="00D17B65"/>
    <w:rsid w:val="00D22B0F"/>
    <w:rsid w:val="00D26143"/>
    <w:rsid w:val="00D33DE1"/>
    <w:rsid w:val="00D3522E"/>
    <w:rsid w:val="00D35A09"/>
    <w:rsid w:val="00D36FC7"/>
    <w:rsid w:val="00D41F09"/>
    <w:rsid w:val="00D42952"/>
    <w:rsid w:val="00D4412A"/>
    <w:rsid w:val="00D503E1"/>
    <w:rsid w:val="00D50431"/>
    <w:rsid w:val="00D509C1"/>
    <w:rsid w:val="00D53EF5"/>
    <w:rsid w:val="00D57C6A"/>
    <w:rsid w:val="00D60A78"/>
    <w:rsid w:val="00D65392"/>
    <w:rsid w:val="00D65FFD"/>
    <w:rsid w:val="00D710CA"/>
    <w:rsid w:val="00D716A5"/>
    <w:rsid w:val="00D759E9"/>
    <w:rsid w:val="00D81565"/>
    <w:rsid w:val="00D86682"/>
    <w:rsid w:val="00D903DE"/>
    <w:rsid w:val="00D907DF"/>
    <w:rsid w:val="00D92808"/>
    <w:rsid w:val="00D948E0"/>
    <w:rsid w:val="00DA1C6E"/>
    <w:rsid w:val="00DA5282"/>
    <w:rsid w:val="00DA551A"/>
    <w:rsid w:val="00DB1B6B"/>
    <w:rsid w:val="00DB283D"/>
    <w:rsid w:val="00DD100B"/>
    <w:rsid w:val="00DD3FC5"/>
    <w:rsid w:val="00DD49C8"/>
    <w:rsid w:val="00DD506D"/>
    <w:rsid w:val="00DD594D"/>
    <w:rsid w:val="00DD78D3"/>
    <w:rsid w:val="00DD7E50"/>
    <w:rsid w:val="00DE1BCA"/>
    <w:rsid w:val="00DE5C04"/>
    <w:rsid w:val="00DE6C66"/>
    <w:rsid w:val="00DF08BA"/>
    <w:rsid w:val="00DF168C"/>
    <w:rsid w:val="00DF4F18"/>
    <w:rsid w:val="00DF7E07"/>
    <w:rsid w:val="00DF7EDA"/>
    <w:rsid w:val="00E01C98"/>
    <w:rsid w:val="00E043C0"/>
    <w:rsid w:val="00E15219"/>
    <w:rsid w:val="00E15891"/>
    <w:rsid w:val="00E1659F"/>
    <w:rsid w:val="00E169BE"/>
    <w:rsid w:val="00E21E35"/>
    <w:rsid w:val="00E22482"/>
    <w:rsid w:val="00E31BFB"/>
    <w:rsid w:val="00E32CE8"/>
    <w:rsid w:val="00E331DC"/>
    <w:rsid w:val="00E33225"/>
    <w:rsid w:val="00E33AA1"/>
    <w:rsid w:val="00E375EC"/>
    <w:rsid w:val="00E404CB"/>
    <w:rsid w:val="00E46D40"/>
    <w:rsid w:val="00E47B24"/>
    <w:rsid w:val="00E51AD5"/>
    <w:rsid w:val="00E52C95"/>
    <w:rsid w:val="00E53B3E"/>
    <w:rsid w:val="00E54384"/>
    <w:rsid w:val="00E55452"/>
    <w:rsid w:val="00E57C00"/>
    <w:rsid w:val="00E634AB"/>
    <w:rsid w:val="00E707F7"/>
    <w:rsid w:val="00E71A46"/>
    <w:rsid w:val="00E7594A"/>
    <w:rsid w:val="00E766CF"/>
    <w:rsid w:val="00E8092C"/>
    <w:rsid w:val="00E82AE0"/>
    <w:rsid w:val="00E8489C"/>
    <w:rsid w:val="00E90081"/>
    <w:rsid w:val="00E9084B"/>
    <w:rsid w:val="00E95A8A"/>
    <w:rsid w:val="00EA0149"/>
    <w:rsid w:val="00EA26A7"/>
    <w:rsid w:val="00EA2BB4"/>
    <w:rsid w:val="00EA4444"/>
    <w:rsid w:val="00EA5754"/>
    <w:rsid w:val="00EB3843"/>
    <w:rsid w:val="00EB43F7"/>
    <w:rsid w:val="00EB59E1"/>
    <w:rsid w:val="00EB6208"/>
    <w:rsid w:val="00EB7147"/>
    <w:rsid w:val="00EC4CF8"/>
    <w:rsid w:val="00ED26B3"/>
    <w:rsid w:val="00ED41DF"/>
    <w:rsid w:val="00ED6DD2"/>
    <w:rsid w:val="00EE2060"/>
    <w:rsid w:val="00EE574F"/>
    <w:rsid w:val="00EF0D26"/>
    <w:rsid w:val="00EF1B38"/>
    <w:rsid w:val="00F02AE6"/>
    <w:rsid w:val="00F105A4"/>
    <w:rsid w:val="00F10AC7"/>
    <w:rsid w:val="00F26A92"/>
    <w:rsid w:val="00F2712D"/>
    <w:rsid w:val="00F27ADE"/>
    <w:rsid w:val="00F351BA"/>
    <w:rsid w:val="00F426EB"/>
    <w:rsid w:val="00F43D6C"/>
    <w:rsid w:val="00F453E8"/>
    <w:rsid w:val="00F52389"/>
    <w:rsid w:val="00F624E4"/>
    <w:rsid w:val="00F65AE5"/>
    <w:rsid w:val="00F6613E"/>
    <w:rsid w:val="00F67FF1"/>
    <w:rsid w:val="00F706FC"/>
    <w:rsid w:val="00F758C6"/>
    <w:rsid w:val="00F83B73"/>
    <w:rsid w:val="00F90EB5"/>
    <w:rsid w:val="00F93BBB"/>
    <w:rsid w:val="00FA093D"/>
    <w:rsid w:val="00FA494D"/>
    <w:rsid w:val="00FA4F99"/>
    <w:rsid w:val="00FA6D80"/>
    <w:rsid w:val="00FB4F5B"/>
    <w:rsid w:val="00FC03D6"/>
    <w:rsid w:val="00FC1C6B"/>
    <w:rsid w:val="00FC4DEA"/>
    <w:rsid w:val="00FC74B5"/>
    <w:rsid w:val="00FD0317"/>
    <w:rsid w:val="00FE03DF"/>
    <w:rsid w:val="00FE0FE2"/>
    <w:rsid w:val="00FE1777"/>
    <w:rsid w:val="00FE5E71"/>
    <w:rsid w:val="00FF0222"/>
    <w:rsid w:val="00FF196F"/>
    <w:rsid w:val="00FF2529"/>
    <w:rsid w:val="00FF3FD4"/>
    <w:rsid w:val="00FF5C68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FDA12"/>
  <w15:docId w15:val="{902F7231-68EB-4028-9591-6563AB36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color w:val="000000" w:themeColor="text1"/>
        <w:lang w:val="en-AU" w:eastAsia="en-US" w:bidi="ar-SA"/>
      </w:rPr>
    </w:rPrDefault>
    <w:pPrDefault>
      <w:pPr>
        <w:spacing w:after="14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3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iPriority="1" w:unhideWhenUsed="1" w:qFormat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7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2828E4"/>
    <w:pPr>
      <w:tabs>
        <w:tab w:val="left" w:pos="5318"/>
      </w:tabs>
      <w:adjustRightInd w:val="0"/>
      <w:snapToGrid w:val="0"/>
    </w:pPr>
    <w:rPr>
      <w:spacing w:val="2"/>
      <w:szCs w:val="22"/>
    </w:rPr>
  </w:style>
  <w:style w:type="paragraph" w:styleId="Heading1">
    <w:name w:val="heading 1"/>
    <w:next w:val="Normal"/>
    <w:link w:val="Heading1Char"/>
    <w:qFormat/>
    <w:rsid w:val="000A016A"/>
    <w:pPr>
      <w:keepNext/>
      <w:keepLines/>
      <w:spacing w:before="480" w:after="260" w:line="520" w:lineRule="atLeast"/>
      <w:outlineLvl w:val="0"/>
    </w:pPr>
    <w:rPr>
      <w:rFonts w:asciiTheme="majorHAnsi" w:eastAsiaTheme="majorEastAsia" w:hAnsiTheme="majorHAnsi" w:cstheme="majorBidi"/>
      <w:b/>
      <w:color w:val="3844CA" w:themeColor="background2"/>
      <w:spacing w:val="-10"/>
      <w:sz w:val="44"/>
      <w:szCs w:val="32"/>
    </w:rPr>
  </w:style>
  <w:style w:type="paragraph" w:styleId="Heading2">
    <w:name w:val="heading 2"/>
    <w:next w:val="Normal"/>
    <w:link w:val="Heading2Char"/>
    <w:qFormat/>
    <w:rsid w:val="000A016A"/>
    <w:pPr>
      <w:keepNext/>
      <w:keepLines/>
      <w:spacing w:before="480" w:after="200" w:line="400" w:lineRule="atLeast"/>
      <w:outlineLvl w:val="1"/>
    </w:pPr>
    <w:rPr>
      <w:rFonts w:asciiTheme="majorHAnsi" w:eastAsiaTheme="majorEastAsia" w:hAnsiTheme="majorHAnsi" w:cstheme="majorBidi"/>
      <w:b/>
      <w:color w:val="3844CA" w:themeColor="accent1"/>
      <w:spacing w:val="-4"/>
      <w:sz w:val="32"/>
      <w:szCs w:val="26"/>
    </w:rPr>
  </w:style>
  <w:style w:type="paragraph" w:styleId="Heading3">
    <w:name w:val="heading 3"/>
    <w:next w:val="Normal"/>
    <w:link w:val="Heading3Char"/>
    <w:qFormat/>
    <w:rsid w:val="0090163F"/>
    <w:pPr>
      <w:keepNext/>
      <w:keepLines/>
      <w:spacing w:before="320" w:after="160" w:line="320" w:lineRule="atLeast"/>
      <w:outlineLvl w:val="2"/>
    </w:pPr>
    <w:rPr>
      <w:rFonts w:eastAsiaTheme="majorEastAsia" w:cstheme="majorBidi"/>
      <w:b/>
      <w:spacing w:val="4"/>
      <w:sz w:val="24"/>
      <w:szCs w:val="24"/>
    </w:rPr>
  </w:style>
  <w:style w:type="paragraph" w:styleId="Heading4">
    <w:name w:val="heading 4"/>
    <w:next w:val="Normal"/>
    <w:link w:val="Heading4Char"/>
    <w:qFormat/>
    <w:rsid w:val="00DE1BCA"/>
    <w:pPr>
      <w:keepNext/>
      <w:keepLines/>
      <w:spacing w:before="28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850F1B"/>
    <w:pPr>
      <w:keepNext/>
      <w:keepLines/>
      <w:tabs>
        <w:tab w:val="clear" w:pos="5318"/>
      </w:tabs>
      <w:adjustRightInd/>
      <w:snapToGrid/>
      <w:spacing w:before="300" w:after="240"/>
      <w:outlineLvl w:val="4"/>
    </w:pPr>
    <w:rPr>
      <w:rFonts w:asciiTheme="majorHAnsi" w:eastAsiaTheme="majorEastAsia" w:hAnsiTheme="majorHAnsi" w:cstheme="majorBidi"/>
      <w:spacing w:val="0"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uiPriority w:val="2"/>
    <w:semiHidden/>
    <w:qFormat/>
    <w:rsid w:val="00850F1B"/>
    <w:pPr>
      <w:keepNext/>
      <w:keepLines/>
      <w:tabs>
        <w:tab w:val="clear" w:pos="5318"/>
      </w:tabs>
      <w:adjustRightInd/>
      <w:snapToGrid/>
      <w:spacing w:before="40" w:after="240"/>
      <w:outlineLvl w:val="5"/>
    </w:pPr>
    <w:rPr>
      <w:rFonts w:asciiTheme="majorHAnsi" w:eastAsiaTheme="majorEastAsia" w:hAnsiTheme="majorHAnsi" w:cstheme="majorBidi"/>
      <w:i/>
      <w:spacing w:val="0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link w:val="FootnoteTextChar"/>
    <w:uiPriority w:val="99"/>
    <w:qFormat/>
    <w:rsid w:val="000A016A"/>
    <w:pPr>
      <w:adjustRightInd w:val="0"/>
      <w:snapToGrid w:val="0"/>
      <w:spacing w:after="100" w:line="192" w:lineRule="atLeast"/>
    </w:pPr>
    <w:rPr>
      <w:rFonts w:cstheme="minorBidi"/>
      <w:sz w:val="16"/>
    </w:rPr>
  </w:style>
  <w:style w:type="paragraph" w:customStyle="1" w:styleId="FooterAddress">
    <w:name w:val="Footer Address"/>
    <w:basedOn w:val="Normal"/>
    <w:semiHidden/>
    <w:rsid w:val="003C4F9B"/>
    <w:rPr>
      <w:sz w:val="14"/>
      <w:szCs w:val="14"/>
      <w:lang w:val="en-US"/>
    </w:rPr>
  </w:style>
  <w:style w:type="paragraph" w:customStyle="1" w:styleId="FooterHeading">
    <w:name w:val="Footer Heading"/>
    <w:basedOn w:val="Normal"/>
    <w:semiHidden/>
    <w:rsid w:val="003C4F9B"/>
    <w:rPr>
      <w:sz w:val="12"/>
      <w:szCs w:val="12"/>
      <w:lang w:val="en-US"/>
    </w:rPr>
  </w:style>
  <w:style w:type="paragraph" w:customStyle="1" w:styleId="ContactNum">
    <w:name w:val="Contact Num"/>
    <w:basedOn w:val="Normal"/>
    <w:semiHidden/>
    <w:rsid w:val="003C4F9B"/>
    <w:pPr>
      <w:tabs>
        <w:tab w:val="clear" w:pos="5318"/>
      </w:tabs>
      <w:adjustRightInd/>
      <w:snapToGrid/>
      <w:spacing w:after="44" w:line="195" w:lineRule="atLeast"/>
    </w:pPr>
    <w:rPr>
      <w:rFonts w:ascii="Calibri Light" w:hAnsi="Calibri Light"/>
      <w:color w:val="58585A"/>
      <w:spacing w:val="0"/>
      <w:sz w:val="14"/>
      <w:szCs w:val="14"/>
      <w:lang w:val="en-US"/>
    </w:rPr>
  </w:style>
  <w:style w:type="paragraph" w:customStyle="1" w:styleId="ContactName">
    <w:name w:val="Contact Name"/>
    <w:basedOn w:val="ContactNum"/>
    <w:semiHidden/>
    <w:rsid w:val="003C4F9B"/>
    <w:pPr>
      <w:spacing w:after="0" w:line="240" w:lineRule="auto"/>
    </w:pPr>
    <w:rPr>
      <w:b/>
    </w:rPr>
  </w:style>
  <w:style w:type="table" w:styleId="TableGrid">
    <w:name w:val="Table Grid"/>
    <w:basedOn w:val="TableNormal"/>
    <w:uiPriority w:val="39"/>
    <w:rsid w:val="003C4F9B"/>
    <w:rPr>
      <w:sz w:val="1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URL">
    <w:name w:val="Footer URL"/>
    <w:basedOn w:val="Footer"/>
    <w:semiHidden/>
    <w:rsid w:val="00EA26A7"/>
    <w:pPr>
      <w:spacing w:before="70" w:after="57" w:line="180" w:lineRule="atLeast"/>
      <w:jc w:val="center"/>
    </w:pPr>
    <w:rPr>
      <w:rFonts w:ascii="Montserrat Medium" w:hAnsi="Montserrat Medium"/>
    </w:rPr>
  </w:style>
  <w:style w:type="paragraph" w:styleId="Footer">
    <w:name w:val="footer"/>
    <w:link w:val="FooterChar"/>
    <w:uiPriority w:val="99"/>
    <w:qFormat/>
    <w:rsid w:val="005938FF"/>
    <w:rPr>
      <w:rFonts w:eastAsia="MS Mincho" w:cstheme="minorHAnsi"/>
      <w:caps/>
      <w:szCs w:val="1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D4DB1"/>
    <w:rPr>
      <w:rFonts w:eastAsia="MS Mincho" w:cstheme="minorHAnsi"/>
      <w:caps/>
      <w:color w:val="000000" w:themeColor="text1"/>
      <w:sz w:val="20"/>
      <w:szCs w:val="14"/>
      <w:lang w:eastAsia="ja-JP"/>
    </w:rPr>
  </w:style>
  <w:style w:type="paragraph" w:customStyle="1" w:styleId="FooterCompanyName">
    <w:name w:val="Footer Company Name"/>
    <w:basedOn w:val="Footer"/>
    <w:semiHidden/>
    <w:qFormat/>
    <w:rsid w:val="00EA26A7"/>
    <w:rPr>
      <w:rFonts w:ascii="Montserrat SemiBold" w:hAnsi="Montserrat SemiBold"/>
    </w:rPr>
  </w:style>
  <w:style w:type="paragraph" w:customStyle="1" w:styleId="FooterContactdetails">
    <w:name w:val="Footer Contact details"/>
    <w:basedOn w:val="Footer"/>
    <w:semiHidden/>
    <w:qFormat/>
    <w:rsid w:val="00EA26A7"/>
    <w:pPr>
      <w:spacing w:before="90" w:line="180" w:lineRule="atLeast"/>
    </w:pPr>
  </w:style>
  <w:style w:type="paragraph" w:customStyle="1" w:styleId="FooterABN">
    <w:name w:val="Footer ABN"/>
    <w:basedOn w:val="Footer"/>
    <w:link w:val="FooterABNChar"/>
    <w:semiHidden/>
    <w:qFormat/>
    <w:rsid w:val="00EA26A7"/>
    <w:pPr>
      <w:spacing w:after="80" w:line="180" w:lineRule="atLeast"/>
      <w:contextualSpacing/>
    </w:pPr>
    <w:rPr>
      <w:sz w:val="12"/>
    </w:rPr>
  </w:style>
  <w:style w:type="character" w:customStyle="1" w:styleId="FooterABNChar">
    <w:name w:val="Footer ABN Char"/>
    <w:basedOn w:val="FooterChar"/>
    <w:link w:val="FooterABN"/>
    <w:semiHidden/>
    <w:rsid w:val="00EA26A7"/>
    <w:rPr>
      <w:rFonts w:ascii="Montserrat Light" w:eastAsia="MS Mincho" w:hAnsi="Montserrat Light" w:cstheme="minorHAnsi"/>
      <w:caps/>
      <w:color w:val="3844CA" w:themeColor="background2"/>
      <w:sz w:val="12"/>
      <w:szCs w:val="14"/>
      <w:lang w:eastAsia="ja-JP"/>
    </w:rPr>
  </w:style>
  <w:style w:type="paragraph" w:styleId="Header">
    <w:name w:val="header"/>
    <w:basedOn w:val="Normal"/>
    <w:link w:val="HeaderChar"/>
    <w:uiPriority w:val="99"/>
    <w:rsid w:val="004B3F95"/>
    <w:pPr>
      <w:tabs>
        <w:tab w:val="clear" w:pos="5318"/>
        <w:tab w:val="center" w:pos="4513"/>
        <w:tab w:val="right" w:pos="9026"/>
      </w:tabs>
      <w:adjustRightInd/>
      <w:snapToGrid/>
      <w:spacing w:after="0"/>
    </w:pPr>
    <w:rPr>
      <w:spacing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B3F95"/>
    <w:rPr>
      <w:color w:val="000000" w:themeColor="text1"/>
      <w:spacing w:val="2"/>
      <w:sz w:val="20"/>
    </w:rPr>
  </w:style>
  <w:style w:type="character" w:customStyle="1" w:styleId="Heading1Char">
    <w:name w:val="Heading 1 Char"/>
    <w:basedOn w:val="DefaultParagraphFont"/>
    <w:link w:val="Heading1"/>
    <w:rsid w:val="000A016A"/>
    <w:rPr>
      <w:rFonts w:asciiTheme="majorHAnsi" w:eastAsiaTheme="majorEastAsia" w:hAnsiTheme="majorHAnsi" w:cstheme="majorBidi"/>
      <w:b/>
      <w:color w:val="3844CA" w:themeColor="background2"/>
      <w:spacing w:val="-10"/>
      <w:sz w:val="44"/>
      <w:szCs w:val="32"/>
    </w:rPr>
  </w:style>
  <w:style w:type="character" w:customStyle="1" w:styleId="Heading2Char">
    <w:name w:val="Heading 2 Char"/>
    <w:basedOn w:val="DefaultParagraphFont"/>
    <w:link w:val="Heading2"/>
    <w:rsid w:val="000A016A"/>
    <w:rPr>
      <w:rFonts w:asciiTheme="majorHAnsi" w:eastAsiaTheme="majorEastAsia" w:hAnsiTheme="majorHAnsi" w:cstheme="majorBidi"/>
      <w:b/>
      <w:color w:val="3844CA" w:themeColor="accent1"/>
      <w:spacing w:val="-4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90163F"/>
    <w:rPr>
      <w:rFonts w:eastAsiaTheme="majorEastAsia" w:cstheme="majorBidi"/>
      <w:b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E1BCA"/>
    <w:rPr>
      <w:rFonts w:eastAsiaTheme="majorEastAsia" w:cstheme="majorBidi"/>
      <w:b/>
      <w:iCs/>
      <w:color w:val="000000" w:themeColor="text1"/>
      <w:sz w:val="20"/>
    </w:rPr>
  </w:style>
  <w:style w:type="paragraph" w:styleId="ListBullet">
    <w:name w:val="List Bullet"/>
    <w:basedOn w:val="Normal"/>
    <w:uiPriority w:val="5"/>
    <w:qFormat/>
    <w:rsid w:val="0090163F"/>
    <w:pPr>
      <w:numPr>
        <w:numId w:val="43"/>
      </w:numPr>
      <w:tabs>
        <w:tab w:val="clear" w:pos="5318"/>
      </w:tabs>
      <w:adjustRightInd/>
      <w:snapToGrid/>
      <w:spacing w:after="60"/>
    </w:pPr>
    <w:rPr>
      <w:spacing w:val="0"/>
      <w:szCs w:val="20"/>
    </w:rPr>
  </w:style>
  <w:style w:type="paragraph" w:styleId="ListBullet2">
    <w:name w:val="List Bullet 2"/>
    <w:basedOn w:val="Normal"/>
    <w:uiPriority w:val="5"/>
    <w:qFormat/>
    <w:rsid w:val="000A016A"/>
    <w:pPr>
      <w:numPr>
        <w:ilvl w:val="1"/>
        <w:numId w:val="43"/>
      </w:numPr>
      <w:tabs>
        <w:tab w:val="clear" w:pos="5318"/>
      </w:tabs>
      <w:adjustRightInd/>
      <w:snapToGrid/>
      <w:spacing w:after="60"/>
    </w:pPr>
    <w:rPr>
      <w:spacing w:val="0"/>
      <w:szCs w:val="20"/>
    </w:rPr>
  </w:style>
  <w:style w:type="paragraph" w:styleId="ListBullet3">
    <w:name w:val="List Bullet 3"/>
    <w:basedOn w:val="Normal"/>
    <w:uiPriority w:val="5"/>
    <w:qFormat/>
    <w:rsid w:val="000A016A"/>
    <w:pPr>
      <w:numPr>
        <w:ilvl w:val="2"/>
        <w:numId w:val="43"/>
      </w:numPr>
      <w:tabs>
        <w:tab w:val="clear" w:pos="5318"/>
      </w:tabs>
      <w:adjustRightInd/>
      <w:snapToGrid/>
      <w:spacing w:after="60"/>
    </w:pPr>
    <w:rPr>
      <w:spacing w:val="0"/>
      <w:szCs w:val="20"/>
    </w:rPr>
  </w:style>
  <w:style w:type="paragraph" w:styleId="ListNumber">
    <w:name w:val="List Number"/>
    <w:basedOn w:val="Normal"/>
    <w:uiPriority w:val="6"/>
    <w:qFormat/>
    <w:rsid w:val="000A016A"/>
    <w:pPr>
      <w:numPr>
        <w:numId w:val="14"/>
      </w:numPr>
      <w:tabs>
        <w:tab w:val="clear" w:pos="5318"/>
      </w:tabs>
      <w:adjustRightInd/>
      <w:snapToGrid/>
      <w:spacing w:after="60"/>
    </w:pPr>
    <w:rPr>
      <w:spacing w:val="0"/>
      <w:szCs w:val="20"/>
    </w:rPr>
  </w:style>
  <w:style w:type="paragraph" w:styleId="ListNumber2">
    <w:name w:val="List Number 2"/>
    <w:basedOn w:val="Normal"/>
    <w:uiPriority w:val="6"/>
    <w:qFormat/>
    <w:rsid w:val="000A016A"/>
    <w:pPr>
      <w:numPr>
        <w:ilvl w:val="1"/>
        <w:numId w:val="14"/>
      </w:numPr>
      <w:tabs>
        <w:tab w:val="clear" w:pos="5318"/>
      </w:tabs>
      <w:adjustRightInd/>
      <w:snapToGrid/>
      <w:spacing w:after="60"/>
    </w:pPr>
    <w:rPr>
      <w:spacing w:val="0"/>
      <w:szCs w:val="20"/>
    </w:rPr>
  </w:style>
  <w:style w:type="paragraph" w:styleId="ListNumber3">
    <w:name w:val="List Number 3"/>
    <w:basedOn w:val="Normal"/>
    <w:uiPriority w:val="6"/>
    <w:qFormat/>
    <w:rsid w:val="000A016A"/>
    <w:pPr>
      <w:numPr>
        <w:ilvl w:val="2"/>
        <w:numId w:val="14"/>
      </w:numPr>
      <w:tabs>
        <w:tab w:val="clear" w:pos="5318"/>
      </w:tabs>
      <w:adjustRightInd/>
      <w:snapToGrid/>
      <w:spacing w:after="60"/>
    </w:pPr>
    <w:rPr>
      <w:spacing w:val="0"/>
      <w:szCs w:val="20"/>
    </w:rPr>
  </w:style>
  <w:style w:type="paragraph" w:styleId="ListNumber4">
    <w:name w:val="List Number 4"/>
    <w:basedOn w:val="Normal"/>
    <w:uiPriority w:val="1"/>
    <w:semiHidden/>
    <w:qFormat/>
    <w:rsid w:val="00FE0FE2"/>
    <w:pPr>
      <w:tabs>
        <w:tab w:val="clear" w:pos="5318"/>
      </w:tabs>
      <w:adjustRightInd/>
      <w:snapToGrid/>
    </w:pPr>
    <w:rPr>
      <w:spacing w:val="0"/>
      <w:szCs w:val="20"/>
    </w:rPr>
  </w:style>
  <w:style w:type="paragraph" w:customStyle="1" w:styleId="TableHeading">
    <w:name w:val="Table Heading"/>
    <w:uiPriority w:val="8"/>
    <w:qFormat/>
    <w:rsid w:val="0090163F"/>
    <w:pPr>
      <w:adjustRightInd w:val="0"/>
      <w:snapToGrid w:val="0"/>
      <w:spacing w:line="320" w:lineRule="atLeast"/>
    </w:pPr>
    <w:rPr>
      <w:b/>
      <w:color w:val="FFFFFF" w:themeColor="background1"/>
      <w:sz w:val="24"/>
    </w:rPr>
  </w:style>
  <w:style w:type="paragraph" w:customStyle="1" w:styleId="TableText">
    <w:name w:val="Table Text"/>
    <w:uiPriority w:val="8"/>
    <w:qFormat/>
    <w:rsid w:val="0090163F"/>
    <w:pPr>
      <w:adjustRightInd w:val="0"/>
      <w:snapToGrid w:val="0"/>
      <w:spacing w:before="60" w:after="6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0A016A"/>
    <w:rPr>
      <w:rFonts w:cstheme="minorBidi"/>
      <w:color w:val="000000" w:themeColor="text1"/>
      <w:sz w:val="16"/>
    </w:rPr>
  </w:style>
  <w:style w:type="character" w:styleId="FootnoteReference">
    <w:name w:val="footnote reference"/>
    <w:basedOn w:val="DefaultParagraphFont"/>
    <w:uiPriority w:val="99"/>
    <w:rsid w:val="00467427"/>
    <w:rPr>
      <w:vertAlign w:val="superscript"/>
    </w:rPr>
  </w:style>
  <w:style w:type="paragraph" w:styleId="TOC2">
    <w:name w:val="toc 2"/>
    <w:basedOn w:val="TOC1"/>
    <w:next w:val="Normal"/>
    <w:uiPriority w:val="39"/>
    <w:semiHidden/>
    <w:rsid w:val="00304554"/>
    <w:pPr>
      <w:spacing w:after="60" w:line="280" w:lineRule="atLeast"/>
    </w:pPr>
    <w:rPr>
      <w:rFonts w:ascii="Inter SemiBold" w:hAnsi="Inter SemiBold"/>
      <w:b w:val="0"/>
      <w:color w:val="000000" w:themeColor="text1"/>
      <w:sz w:val="20"/>
    </w:rPr>
  </w:style>
  <w:style w:type="paragraph" w:styleId="TOC1">
    <w:name w:val="toc 1"/>
    <w:basedOn w:val="Heading2"/>
    <w:next w:val="Normal"/>
    <w:uiPriority w:val="39"/>
    <w:semiHidden/>
    <w:rsid w:val="00304554"/>
    <w:pPr>
      <w:tabs>
        <w:tab w:val="right" w:leader="dot" w:pos="9639"/>
      </w:tabs>
    </w:pPr>
  </w:style>
  <w:style w:type="paragraph" w:styleId="TOC3">
    <w:name w:val="toc 3"/>
    <w:basedOn w:val="TOC2"/>
    <w:next w:val="Normal"/>
    <w:uiPriority w:val="39"/>
    <w:semiHidden/>
    <w:rsid w:val="00304554"/>
    <w:pPr>
      <w:spacing w:after="136"/>
      <w:ind w:left="284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semiHidden/>
    <w:rsid w:val="0097102F"/>
    <w:pPr>
      <w:tabs>
        <w:tab w:val="clear" w:pos="5318"/>
        <w:tab w:val="left" w:pos="1418"/>
        <w:tab w:val="right" w:leader="dot" w:pos="9628"/>
      </w:tabs>
      <w:adjustRightInd/>
      <w:snapToGrid/>
      <w:spacing w:after="100"/>
      <w:ind w:left="601"/>
    </w:pPr>
    <w:rPr>
      <w:spacing w:val="0"/>
      <w:szCs w:val="20"/>
    </w:rPr>
  </w:style>
  <w:style w:type="paragraph" w:styleId="TOC5">
    <w:name w:val="toc 5"/>
    <w:basedOn w:val="Normal"/>
    <w:next w:val="Normal"/>
    <w:autoRedefine/>
    <w:uiPriority w:val="39"/>
    <w:semiHidden/>
    <w:rsid w:val="00FC03D6"/>
    <w:pPr>
      <w:tabs>
        <w:tab w:val="clear" w:pos="5318"/>
      </w:tabs>
      <w:adjustRightInd/>
      <w:snapToGrid/>
      <w:spacing w:after="100"/>
      <w:ind w:left="800"/>
    </w:pPr>
    <w:rPr>
      <w:spacing w:val="0"/>
      <w:szCs w:val="20"/>
    </w:rPr>
  </w:style>
  <w:style w:type="paragraph" w:styleId="TOC6">
    <w:name w:val="toc 6"/>
    <w:basedOn w:val="Normal"/>
    <w:next w:val="Normal"/>
    <w:autoRedefine/>
    <w:uiPriority w:val="39"/>
    <w:semiHidden/>
    <w:rsid w:val="00FC03D6"/>
    <w:pPr>
      <w:tabs>
        <w:tab w:val="clear" w:pos="5318"/>
      </w:tabs>
      <w:adjustRightInd/>
      <w:snapToGrid/>
      <w:spacing w:after="100"/>
      <w:ind w:left="1000"/>
    </w:pPr>
    <w:rPr>
      <w:spacing w:val="0"/>
      <w:szCs w:val="20"/>
    </w:rPr>
  </w:style>
  <w:style w:type="paragraph" w:styleId="TOC7">
    <w:name w:val="toc 7"/>
    <w:basedOn w:val="Normal"/>
    <w:next w:val="Normal"/>
    <w:autoRedefine/>
    <w:uiPriority w:val="39"/>
    <w:semiHidden/>
    <w:rsid w:val="00FC03D6"/>
    <w:pPr>
      <w:tabs>
        <w:tab w:val="clear" w:pos="5318"/>
      </w:tabs>
      <w:adjustRightInd/>
      <w:snapToGrid/>
      <w:spacing w:after="100"/>
      <w:ind w:left="1200"/>
    </w:pPr>
    <w:rPr>
      <w:spacing w:val="0"/>
      <w:szCs w:val="20"/>
    </w:rPr>
  </w:style>
  <w:style w:type="paragraph" w:styleId="TOC8">
    <w:name w:val="toc 8"/>
    <w:basedOn w:val="Normal"/>
    <w:next w:val="Normal"/>
    <w:autoRedefine/>
    <w:uiPriority w:val="39"/>
    <w:semiHidden/>
    <w:rsid w:val="00FC03D6"/>
    <w:pPr>
      <w:tabs>
        <w:tab w:val="clear" w:pos="5318"/>
      </w:tabs>
      <w:adjustRightInd/>
      <w:snapToGrid/>
      <w:spacing w:after="100"/>
      <w:ind w:left="1400"/>
    </w:pPr>
    <w:rPr>
      <w:spacing w:val="0"/>
      <w:szCs w:val="20"/>
    </w:rPr>
  </w:style>
  <w:style w:type="character" w:styleId="Hyperlink">
    <w:name w:val="Hyperlink"/>
    <w:basedOn w:val="DefaultParagraphFont"/>
    <w:uiPriority w:val="99"/>
    <w:rsid w:val="000A016A"/>
    <w:rPr>
      <w:b w:val="0"/>
      <w:color w:val="3844CA"/>
      <w:sz w:val="20"/>
      <w:u w:val="single"/>
    </w:rPr>
  </w:style>
  <w:style w:type="paragraph" w:styleId="Caption">
    <w:name w:val="caption"/>
    <w:next w:val="Normal"/>
    <w:link w:val="CaptionChar"/>
    <w:uiPriority w:val="99"/>
    <w:qFormat/>
    <w:rsid w:val="00072635"/>
    <w:pPr>
      <w:keepNext/>
    </w:pPr>
    <w:rPr>
      <w:b/>
      <w:iCs/>
      <w:szCs w:val="18"/>
    </w:rPr>
  </w:style>
  <w:style w:type="paragraph" w:styleId="EndnoteText">
    <w:name w:val="endnote text"/>
    <w:basedOn w:val="ContactName"/>
    <w:link w:val="EndnoteTextChar"/>
    <w:uiPriority w:val="99"/>
    <w:qFormat/>
    <w:rsid w:val="0090163F"/>
    <w:pPr>
      <w:spacing w:line="200" w:lineRule="atLeast"/>
    </w:pPr>
    <w:rPr>
      <w:rFonts w:asciiTheme="minorHAnsi" w:hAnsiTheme="minorHAnsi"/>
      <w:b w:val="0"/>
      <w:color w:val="000000" w:themeColor="text1"/>
      <w:sz w:val="16"/>
      <w:lang w:val="en-A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0163F"/>
    <w:rPr>
      <w:sz w:val="16"/>
      <w:szCs w:val="14"/>
    </w:rPr>
  </w:style>
  <w:style w:type="character" w:styleId="EndnoteReference">
    <w:name w:val="endnote reference"/>
    <w:basedOn w:val="DefaultParagraphFont"/>
    <w:uiPriority w:val="99"/>
    <w:semiHidden/>
    <w:unhideWhenUsed/>
    <w:rsid w:val="00FE03DF"/>
    <w:rPr>
      <w:vertAlign w:val="superscript"/>
    </w:rPr>
  </w:style>
  <w:style w:type="paragraph" w:styleId="TOCHeading">
    <w:name w:val="TOC Heading"/>
    <w:basedOn w:val="Heading1"/>
    <w:next w:val="Normal"/>
    <w:uiPriority w:val="39"/>
    <w:semiHidden/>
    <w:qFormat/>
    <w:rsid w:val="007E0023"/>
    <w:pPr>
      <w:outlineLvl w:val="9"/>
    </w:pPr>
  </w:style>
  <w:style w:type="paragraph" w:customStyle="1" w:styleId="IntroText">
    <w:name w:val="Intro Text"/>
    <w:basedOn w:val="Normal"/>
    <w:next w:val="Normal"/>
    <w:uiPriority w:val="3"/>
    <w:qFormat/>
    <w:rsid w:val="00467427"/>
    <w:pPr>
      <w:tabs>
        <w:tab w:val="clear" w:pos="5318"/>
      </w:tabs>
      <w:adjustRightInd/>
      <w:snapToGrid/>
      <w:spacing w:after="160" w:line="320" w:lineRule="atLeast"/>
    </w:pPr>
    <w:rPr>
      <w:color w:val="3844CA" w:themeColor="accent1"/>
      <w:spacing w:val="0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47DB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04F44"/>
    <w:rPr>
      <w:color w:val="808080"/>
    </w:rPr>
  </w:style>
  <w:style w:type="paragraph" w:customStyle="1" w:styleId="CoverFooter">
    <w:name w:val="Cover Footer"/>
    <w:basedOn w:val="Footer"/>
    <w:uiPriority w:val="99"/>
    <w:semiHidden/>
    <w:qFormat/>
    <w:rsid w:val="0018547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FB"/>
    <w:pPr>
      <w:tabs>
        <w:tab w:val="clear" w:pos="5318"/>
      </w:tabs>
      <w:adjustRightInd/>
      <w:snapToGrid/>
      <w:spacing w:after="0" w:line="240" w:lineRule="auto"/>
    </w:pPr>
    <w:rPr>
      <w:rFonts w:ascii="Segoe UI" w:hAnsi="Segoe UI" w:cs="Segoe UI"/>
      <w:spacing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FB"/>
    <w:rPr>
      <w:rFonts w:ascii="Segoe UI" w:hAnsi="Segoe UI" w:cs="Segoe UI"/>
      <w:color w:val="3844CA" w:themeColor="background2"/>
      <w:sz w:val="18"/>
      <w:szCs w:val="18"/>
    </w:rPr>
  </w:style>
  <w:style w:type="table" w:customStyle="1" w:styleId="LayoutGrid">
    <w:name w:val="LayoutGrid"/>
    <w:basedOn w:val="TableNormal"/>
    <w:uiPriority w:val="99"/>
    <w:rsid w:val="007B4F91"/>
    <w:tblPr>
      <w:tblCellMar>
        <w:left w:w="0" w:type="dxa"/>
        <w:right w:w="0" w:type="dxa"/>
      </w:tblCellMar>
    </w:tblPr>
  </w:style>
  <w:style w:type="paragraph" w:customStyle="1" w:styleId="Label">
    <w:name w:val="Label"/>
    <w:basedOn w:val="Normal"/>
    <w:link w:val="LabelChar"/>
    <w:uiPriority w:val="99"/>
    <w:qFormat/>
    <w:rsid w:val="00380313"/>
    <w:pPr>
      <w:tabs>
        <w:tab w:val="clear" w:pos="5318"/>
      </w:tabs>
      <w:adjustRightInd/>
      <w:snapToGrid/>
    </w:pPr>
    <w:rPr>
      <w:b/>
      <w:spacing w:val="0"/>
      <w:szCs w:val="20"/>
    </w:rPr>
  </w:style>
  <w:style w:type="paragraph" w:customStyle="1" w:styleId="Details">
    <w:name w:val="Details"/>
    <w:basedOn w:val="Label"/>
    <w:uiPriority w:val="99"/>
    <w:qFormat/>
    <w:rsid w:val="004D1864"/>
    <w:rPr>
      <w:b w:val="0"/>
    </w:rPr>
  </w:style>
  <w:style w:type="paragraph" w:customStyle="1" w:styleId="CoverHeadingSmall">
    <w:name w:val="Cover Heading Small"/>
    <w:basedOn w:val="Normal"/>
    <w:uiPriority w:val="3"/>
    <w:semiHidden/>
    <w:qFormat/>
    <w:rsid w:val="00E54384"/>
    <w:pPr>
      <w:tabs>
        <w:tab w:val="center" w:pos="4513"/>
        <w:tab w:val="right" w:pos="9026"/>
      </w:tabs>
      <w:spacing w:after="0" w:line="780" w:lineRule="exact"/>
    </w:pPr>
    <w:rPr>
      <w:rFonts w:asciiTheme="majorHAnsi" w:hAnsiTheme="majorHAnsi"/>
      <w:b/>
      <w:color w:val="3844CA" w:themeColor="background2"/>
      <w:spacing w:val="-4"/>
      <w:sz w:val="74"/>
    </w:rPr>
  </w:style>
  <w:style w:type="table" w:styleId="TableGrid1">
    <w:name w:val="Table Grid 1"/>
    <w:basedOn w:val="TableNormal"/>
    <w:uiPriority w:val="99"/>
    <w:semiHidden/>
    <w:unhideWhenUsed/>
    <w:rsid w:val="000D460A"/>
    <w:pPr>
      <w:adjustRightInd w:val="0"/>
      <w:snapToGrid w:val="0"/>
      <w:spacing w:after="240" w:line="240" w:lineRule="atLeast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ATOBullets">
    <w:name w:val="ATO Bullets"/>
    <w:uiPriority w:val="99"/>
    <w:rsid w:val="00FF0222"/>
    <w:pPr>
      <w:numPr>
        <w:numId w:val="3"/>
      </w:numPr>
    </w:pPr>
  </w:style>
  <w:style w:type="paragraph" w:customStyle="1" w:styleId="TableBullet">
    <w:name w:val="Table Bullet"/>
    <w:basedOn w:val="TableText"/>
    <w:uiPriority w:val="11"/>
    <w:qFormat/>
    <w:rsid w:val="000A016A"/>
    <w:pPr>
      <w:numPr>
        <w:numId w:val="15"/>
      </w:numPr>
    </w:pPr>
    <w:rPr>
      <w:rFonts w:eastAsia="Calibri"/>
      <w:color w:val="000000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6D4DB1"/>
    <w:rPr>
      <w:rFonts w:asciiTheme="majorHAnsi" w:eastAsiaTheme="majorEastAsia" w:hAnsiTheme="majorHAnsi" w:cstheme="majorBidi"/>
      <w:color w:val="000000" w:themeColor="text1"/>
      <w:spacing w:val="2"/>
      <w:sz w:val="24"/>
      <w:u w:val="single"/>
    </w:rPr>
  </w:style>
  <w:style w:type="numbering" w:customStyle="1" w:styleId="HaldonHeadings">
    <w:name w:val="HaldonHeadings"/>
    <w:uiPriority w:val="99"/>
    <w:rsid w:val="001A6BB7"/>
    <w:pPr>
      <w:numPr>
        <w:numId w:val="1"/>
      </w:numPr>
    </w:pPr>
  </w:style>
  <w:style w:type="paragraph" w:customStyle="1" w:styleId="Heading5Numbered">
    <w:name w:val="Heading 5 Numbered"/>
    <w:basedOn w:val="Heading5"/>
    <w:uiPriority w:val="2"/>
    <w:semiHidden/>
    <w:qFormat/>
    <w:rsid w:val="001A6BB7"/>
    <w:pPr>
      <w:numPr>
        <w:ilvl w:val="4"/>
        <w:numId w:val="2"/>
      </w:numPr>
    </w:pPr>
  </w:style>
  <w:style w:type="paragraph" w:customStyle="1" w:styleId="Picture">
    <w:name w:val="Picture"/>
    <w:basedOn w:val="Normal"/>
    <w:uiPriority w:val="2"/>
    <w:semiHidden/>
    <w:qFormat/>
    <w:rsid w:val="00941202"/>
    <w:pPr>
      <w:spacing w:before="100" w:after="100"/>
      <w:jc w:val="center"/>
    </w:pPr>
    <w:rPr>
      <w:lang w:val="es-ES"/>
    </w:rPr>
  </w:style>
  <w:style w:type="paragraph" w:customStyle="1" w:styleId="Footnote">
    <w:name w:val="Footnote"/>
    <w:basedOn w:val="Caption"/>
    <w:link w:val="FootnoteChar"/>
    <w:uiPriority w:val="99"/>
    <w:qFormat/>
    <w:rsid w:val="00080E87"/>
    <w:pPr>
      <w:spacing w:after="100" w:line="240" w:lineRule="auto"/>
    </w:pPr>
    <w:rPr>
      <w:rFonts w:ascii="Inter SemiBold" w:hAnsi="Inter SemiBold"/>
      <w:sz w:val="16"/>
    </w:rPr>
  </w:style>
  <w:style w:type="paragraph" w:customStyle="1" w:styleId="FigureCaption">
    <w:name w:val="Figure Caption"/>
    <w:basedOn w:val="Footnote"/>
    <w:uiPriority w:val="3"/>
    <w:semiHidden/>
    <w:qFormat/>
    <w:rsid w:val="003F45FB"/>
    <w:rPr>
      <w:sz w:val="20"/>
    </w:rPr>
  </w:style>
  <w:style w:type="table" w:customStyle="1" w:styleId="TableATO">
    <w:name w:val="Table_ATO"/>
    <w:basedOn w:val="TableNormal"/>
    <w:uiPriority w:val="99"/>
    <w:rsid w:val="00AC6870"/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  <w:tblCellMar>
        <w:top w:w="113" w:type="dxa"/>
        <w:left w:w="85" w:type="dxa"/>
        <w:bottom w:w="113" w:type="dxa"/>
        <w:right w:w="85" w:type="dxa"/>
      </w:tblCellMar>
    </w:tblPr>
    <w:trPr>
      <w:cantSplit/>
    </w:trPr>
    <w:tblStylePr w:type="firstRow">
      <w:pPr>
        <w:jc w:val="left"/>
      </w:pPr>
      <w:rPr>
        <w:rFonts w:asciiTheme="minorHAnsi" w:hAnsiTheme="minorHAnsi"/>
        <w:b/>
        <w:color w:val="FFFFFF"/>
        <w:sz w:val="24"/>
      </w:rPr>
      <w:tblPr/>
      <w:trPr>
        <w:cantSplit w:val="0"/>
        <w:tblHeader/>
      </w:trPr>
      <w:tcPr>
        <w:shd w:val="clear" w:color="auto" w:fill="3844CA" w:themeFill="accent1"/>
      </w:tcPr>
    </w:tblStylePr>
    <w:tblStylePr w:type="la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band2Horz">
      <w:tblPr/>
      <w:tcPr>
        <w:shd w:val="clear" w:color="auto" w:fill="F5FBFE"/>
      </w:tcPr>
    </w:tblStylePr>
  </w:style>
  <w:style w:type="character" w:customStyle="1" w:styleId="Heading6Char">
    <w:name w:val="Heading 6 Char"/>
    <w:basedOn w:val="DefaultParagraphFont"/>
    <w:link w:val="Heading6"/>
    <w:uiPriority w:val="2"/>
    <w:semiHidden/>
    <w:rsid w:val="00CE68C7"/>
    <w:rPr>
      <w:rFonts w:asciiTheme="majorHAnsi" w:eastAsiaTheme="majorEastAsia" w:hAnsiTheme="majorHAnsi" w:cstheme="majorBidi"/>
      <w:i/>
      <w:sz w:val="24"/>
    </w:rPr>
  </w:style>
  <w:style w:type="paragraph" w:customStyle="1" w:styleId="Heading6Numbered">
    <w:name w:val="Heading 6 Numbered"/>
    <w:basedOn w:val="Heading6"/>
    <w:uiPriority w:val="2"/>
    <w:semiHidden/>
    <w:qFormat/>
    <w:rsid w:val="001A6BB7"/>
    <w:pPr>
      <w:numPr>
        <w:ilvl w:val="5"/>
        <w:numId w:val="2"/>
      </w:numPr>
      <w:spacing w:before="240"/>
      <w:ind w:left="1077" w:hanging="198"/>
    </w:pPr>
    <w:rPr>
      <w:noProof/>
    </w:rPr>
  </w:style>
  <w:style w:type="paragraph" w:styleId="TableofFigures">
    <w:name w:val="table of figures"/>
    <w:basedOn w:val="Normal"/>
    <w:next w:val="Normal"/>
    <w:uiPriority w:val="99"/>
    <w:semiHidden/>
    <w:rsid w:val="0090275D"/>
    <w:pPr>
      <w:tabs>
        <w:tab w:val="clear" w:pos="5318"/>
      </w:tabs>
      <w:adjustRightInd/>
      <w:snapToGrid/>
      <w:spacing w:after="0"/>
    </w:pPr>
    <w:rPr>
      <w:spacing w:val="0"/>
      <w:szCs w:val="20"/>
    </w:rPr>
  </w:style>
  <w:style w:type="paragraph" w:styleId="NoSpacing">
    <w:name w:val="No Spacing"/>
    <w:basedOn w:val="Normal"/>
    <w:uiPriority w:val="3"/>
    <w:rsid w:val="002F5E52"/>
    <w:pPr>
      <w:tabs>
        <w:tab w:val="clear" w:pos="5318"/>
      </w:tabs>
      <w:adjustRightInd/>
      <w:snapToGrid/>
      <w:spacing w:after="0"/>
    </w:pPr>
    <w:rPr>
      <w:spacing w:val="0"/>
      <w:szCs w:val="20"/>
    </w:rPr>
  </w:style>
  <w:style w:type="numbering" w:customStyle="1" w:styleId="ATONumbers">
    <w:name w:val="ATO Numbers"/>
    <w:uiPriority w:val="99"/>
    <w:rsid w:val="00467427"/>
    <w:pPr>
      <w:numPr>
        <w:numId w:val="6"/>
      </w:numPr>
    </w:pPr>
  </w:style>
  <w:style w:type="character" w:customStyle="1" w:styleId="CaptionChar">
    <w:name w:val="Caption Char"/>
    <w:basedOn w:val="DefaultParagraphFont"/>
    <w:link w:val="Caption"/>
    <w:uiPriority w:val="99"/>
    <w:rsid w:val="00072635"/>
    <w:rPr>
      <w:b/>
      <w:iCs/>
      <w:color w:val="000000" w:themeColor="text1"/>
      <w:sz w:val="20"/>
      <w:szCs w:val="18"/>
    </w:rPr>
  </w:style>
  <w:style w:type="character" w:customStyle="1" w:styleId="FootnoteChar">
    <w:name w:val="Footnote Char"/>
    <w:basedOn w:val="CaptionChar"/>
    <w:link w:val="Footnote"/>
    <w:uiPriority w:val="99"/>
    <w:rsid w:val="00080E87"/>
    <w:rPr>
      <w:rFonts w:ascii="Inter SemiBold" w:hAnsi="Inter SemiBold"/>
      <w:b/>
      <w:iCs/>
      <w:color w:val="000000" w:themeColor="text1"/>
      <w:sz w:val="16"/>
      <w:szCs w:val="18"/>
    </w:rPr>
  </w:style>
  <w:style w:type="numbering" w:customStyle="1" w:styleId="ATOHeadings">
    <w:name w:val="ATO Headings"/>
    <w:uiPriority w:val="99"/>
    <w:rsid w:val="006851E0"/>
    <w:pPr>
      <w:numPr>
        <w:numId w:val="4"/>
      </w:numPr>
    </w:pPr>
  </w:style>
  <w:style w:type="numbering" w:customStyle="1" w:styleId="ATOIntroBullets">
    <w:name w:val="ATO Intro Bullets"/>
    <w:uiPriority w:val="99"/>
    <w:rsid w:val="00FF0222"/>
    <w:pPr>
      <w:numPr>
        <w:numId w:val="5"/>
      </w:numPr>
    </w:pPr>
  </w:style>
  <w:style w:type="paragraph" w:customStyle="1" w:styleId="IntroBullet1">
    <w:name w:val="Intro Bullet 1"/>
    <w:basedOn w:val="ListBullet"/>
    <w:uiPriority w:val="4"/>
    <w:qFormat/>
    <w:rsid w:val="0090163F"/>
    <w:pPr>
      <w:numPr>
        <w:numId w:val="12"/>
      </w:numPr>
      <w:spacing w:after="80" w:line="320" w:lineRule="atLeast"/>
    </w:pPr>
    <w:rPr>
      <w:color w:val="3844CA" w:themeColor="background2"/>
      <w:sz w:val="24"/>
    </w:rPr>
  </w:style>
  <w:style w:type="paragraph" w:customStyle="1" w:styleId="IntroBullet2">
    <w:name w:val="Intro Bullet 2"/>
    <w:basedOn w:val="ListBullet2"/>
    <w:uiPriority w:val="4"/>
    <w:qFormat/>
    <w:rsid w:val="000A016A"/>
    <w:pPr>
      <w:numPr>
        <w:numId w:val="12"/>
      </w:numPr>
      <w:spacing w:after="80" w:line="320" w:lineRule="atLeast"/>
    </w:pPr>
    <w:rPr>
      <w:color w:val="3844CA" w:themeColor="background2"/>
      <w:sz w:val="24"/>
    </w:rPr>
  </w:style>
  <w:style w:type="paragraph" w:customStyle="1" w:styleId="IntroBullet3">
    <w:name w:val="Intro Bullet 3"/>
    <w:basedOn w:val="ListBullet3"/>
    <w:uiPriority w:val="4"/>
    <w:qFormat/>
    <w:rsid w:val="000A016A"/>
    <w:pPr>
      <w:numPr>
        <w:numId w:val="12"/>
      </w:numPr>
      <w:spacing w:after="80" w:line="320" w:lineRule="atLeast"/>
    </w:pPr>
    <w:rPr>
      <w:color w:val="3844CA" w:themeColor="background2"/>
      <w:sz w:val="24"/>
    </w:rPr>
  </w:style>
  <w:style w:type="paragraph" w:styleId="Quote">
    <w:name w:val="Quote"/>
    <w:basedOn w:val="Normal"/>
    <w:next w:val="Normal"/>
    <w:link w:val="QuoteChar"/>
    <w:uiPriority w:val="7"/>
    <w:rsid w:val="00467427"/>
    <w:pPr>
      <w:tabs>
        <w:tab w:val="clear" w:pos="5318"/>
      </w:tabs>
      <w:adjustRightInd/>
      <w:snapToGrid/>
      <w:ind w:left="720"/>
    </w:pPr>
    <w:rPr>
      <w:iCs/>
      <w:color w:val="404040" w:themeColor="text1" w:themeTint="BF"/>
      <w:spacing w:val="0"/>
      <w:szCs w:val="20"/>
    </w:rPr>
  </w:style>
  <w:style w:type="character" w:customStyle="1" w:styleId="QuoteChar">
    <w:name w:val="Quote Char"/>
    <w:basedOn w:val="DefaultParagraphFont"/>
    <w:link w:val="Quote"/>
    <w:uiPriority w:val="7"/>
    <w:rsid w:val="00467427"/>
    <w:rPr>
      <w:iCs/>
      <w:color w:val="404040" w:themeColor="text1" w:themeTint="BF"/>
      <w:spacing w:val="2"/>
      <w:sz w:val="20"/>
    </w:rPr>
  </w:style>
  <w:style w:type="character" w:customStyle="1" w:styleId="LabelChar">
    <w:name w:val="Label Char"/>
    <w:basedOn w:val="DefaultParagraphFont"/>
    <w:link w:val="Label"/>
    <w:uiPriority w:val="99"/>
    <w:rsid w:val="006D4DB1"/>
    <w:rPr>
      <w:b/>
      <w:color w:val="000000" w:themeColor="text1"/>
      <w:spacing w:val="2"/>
      <w:sz w:val="20"/>
    </w:rPr>
  </w:style>
  <w:style w:type="paragraph" w:styleId="ListParagraph">
    <w:name w:val="List Paragraph"/>
    <w:basedOn w:val="Normal"/>
    <w:uiPriority w:val="34"/>
    <w:semiHidden/>
    <w:rsid w:val="007301C8"/>
    <w:pPr>
      <w:numPr>
        <w:ilvl w:val="2"/>
        <w:numId w:val="16"/>
      </w:numPr>
      <w:tabs>
        <w:tab w:val="clear" w:pos="5318"/>
      </w:tabs>
      <w:adjustRightInd/>
      <w:snapToGrid/>
      <w:contextualSpacing/>
    </w:pPr>
    <w:rPr>
      <w:spacing w:val="0"/>
      <w:szCs w:val="20"/>
    </w:rPr>
  </w:style>
  <w:style w:type="paragraph" w:customStyle="1" w:styleId="Heading1Numbered">
    <w:name w:val="Heading 1 Numbered"/>
    <w:basedOn w:val="Heading1"/>
    <w:next w:val="Normal"/>
    <w:uiPriority w:val="1"/>
    <w:qFormat/>
    <w:rsid w:val="006851E0"/>
    <w:pPr>
      <w:numPr>
        <w:numId w:val="17"/>
      </w:numPr>
    </w:pPr>
  </w:style>
  <w:style w:type="paragraph" w:customStyle="1" w:styleId="Heading2Numbered">
    <w:name w:val="Heading 2 Numbered"/>
    <w:basedOn w:val="Heading2"/>
    <w:next w:val="Normal"/>
    <w:uiPriority w:val="1"/>
    <w:qFormat/>
    <w:rsid w:val="006851E0"/>
    <w:pPr>
      <w:numPr>
        <w:ilvl w:val="1"/>
        <w:numId w:val="17"/>
      </w:numPr>
    </w:pPr>
  </w:style>
  <w:style w:type="paragraph" w:customStyle="1" w:styleId="Heading3Numbered">
    <w:name w:val="Heading 3 Numbered"/>
    <w:basedOn w:val="Heading3"/>
    <w:next w:val="Normal"/>
    <w:uiPriority w:val="1"/>
    <w:qFormat/>
    <w:rsid w:val="006851E0"/>
    <w:pPr>
      <w:numPr>
        <w:ilvl w:val="2"/>
        <w:numId w:val="17"/>
      </w:numPr>
    </w:pPr>
  </w:style>
  <w:style w:type="paragraph" w:customStyle="1" w:styleId="Heading4Numbered">
    <w:name w:val="Heading 4 Numbered"/>
    <w:basedOn w:val="Heading4"/>
    <w:next w:val="Normal"/>
    <w:uiPriority w:val="1"/>
    <w:qFormat/>
    <w:rsid w:val="006851E0"/>
    <w:pPr>
      <w:numPr>
        <w:ilvl w:val="3"/>
        <w:numId w:val="1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625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5B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5B8"/>
    <w:rPr>
      <w:spacing w:val="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5B8"/>
    <w:rPr>
      <w:b/>
      <w:bCs/>
      <w:spacing w:val="2"/>
    </w:rPr>
  </w:style>
  <w:style w:type="paragraph" w:styleId="Revision">
    <w:name w:val="Revision"/>
    <w:hidden/>
    <w:uiPriority w:val="99"/>
    <w:semiHidden/>
    <w:rsid w:val="0060705C"/>
    <w:pPr>
      <w:spacing w:after="0" w:line="240" w:lineRule="auto"/>
    </w:pPr>
    <w:rPr>
      <w:spacing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ia.pmc.gov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od.atonet.gov.au\apps_dfs_root$\Applications\Packages\TEMPLATES\Office\ATO%20Templates\Draft%20SES%20Office%20Minute%20Emai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FA0043F52A4B45AE26D89CACD5D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FFCEF-B51A-411B-A94D-6F7249157C63}"/>
      </w:docPartPr>
      <w:docPartBody>
        <w:p w:rsidR="004810FF" w:rsidRDefault="000B332B" w:rsidP="000B332B">
          <w:pPr>
            <w:pStyle w:val="1EFA0043F52A4B45AE26D89CACD5D3FC3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6B42EA3F2E247A7B395137536E2B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5E751-6FB2-4F73-98F8-E1D5D13F9C8E}"/>
      </w:docPartPr>
      <w:docPartBody>
        <w:p w:rsidR="004810FF" w:rsidRDefault="000B332B" w:rsidP="000B332B">
          <w:pPr>
            <w:pStyle w:val="36B42EA3F2E247A7B395137536E2B2583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9A853245F044B489226830CB14A1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EF1C5-01AA-40BC-9E0D-247F81F6F550}"/>
      </w:docPartPr>
      <w:docPartBody>
        <w:p w:rsidR="004810FF" w:rsidRDefault="000B332B" w:rsidP="000B332B">
          <w:pPr>
            <w:pStyle w:val="79A853245F044B489226830CB14A1D1F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B98CDD43E5E40B2AEF05B97DB9FE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DB44B-06D0-4BCA-93C6-21B0B8B29CB2}"/>
      </w:docPartPr>
      <w:docPartBody>
        <w:p w:rsidR="004810FF" w:rsidRDefault="000B332B" w:rsidP="000B332B">
          <w:pPr>
            <w:pStyle w:val="1B98CDD43E5E40B2AEF05B97DB9FEF9E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B55C1DC1DA44603ADC2554F047AF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9E334-417C-4981-B5F3-5E3D9A1EFDD4}"/>
      </w:docPartPr>
      <w:docPartBody>
        <w:p w:rsidR="004810FF" w:rsidRDefault="000B332B" w:rsidP="000B332B">
          <w:pPr>
            <w:pStyle w:val="0B55C1DC1DA44603ADC2554F047AF76E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71F2B19EA88432E803E3B05B5B9B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33F4B-151A-4466-A545-41B74E50AFF8}"/>
      </w:docPartPr>
      <w:docPartBody>
        <w:p w:rsidR="004810FF" w:rsidRDefault="000B332B" w:rsidP="000B332B">
          <w:pPr>
            <w:pStyle w:val="471F2B19EA88432E803E3B05B5B9B8CA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433CF7A0FA94364B96041A47B8CD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E909-0C82-4F44-BFA4-1C32DE2F32E5}"/>
      </w:docPartPr>
      <w:docPartBody>
        <w:p w:rsidR="004810FF" w:rsidRDefault="000B332B" w:rsidP="000B332B">
          <w:pPr>
            <w:pStyle w:val="8433CF7A0FA94364B96041A47B8CD033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633BAFB46CD4C21AD1EE3C06161E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19793-503F-4033-A93A-5C702DD13A1B}"/>
      </w:docPartPr>
      <w:docPartBody>
        <w:p w:rsidR="004810FF" w:rsidRDefault="000B332B" w:rsidP="000B332B">
          <w:pPr>
            <w:pStyle w:val="5633BAFB46CD4C21AD1EE3C06161E8B2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D3F05E9C4BC42E69229D436C5244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E8FAF-FEE7-4C02-B075-DA23456E14F0}"/>
      </w:docPartPr>
      <w:docPartBody>
        <w:p w:rsidR="004810FF" w:rsidRDefault="000B332B" w:rsidP="000B332B">
          <w:pPr>
            <w:pStyle w:val="6D3F05E9C4BC42E69229D436C5244013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3128483C0214927BAEDEFE68F1FE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3B475-7E33-4B27-83E1-AFAFBBAE8530}"/>
      </w:docPartPr>
      <w:docPartBody>
        <w:p w:rsidR="004810FF" w:rsidRDefault="000B332B" w:rsidP="000B332B">
          <w:pPr>
            <w:pStyle w:val="53128483C0214927BAEDEFE68F1FE90A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900F101DD2341A6B0E440B567F7E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2577A-C962-4BEF-A22B-20A29FD9905B}"/>
      </w:docPartPr>
      <w:docPartBody>
        <w:p w:rsidR="004810FF" w:rsidRDefault="000B332B" w:rsidP="000B332B">
          <w:pPr>
            <w:pStyle w:val="7900F101DD2341A6B0E440B567F7E678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E23D017AB624DC7A6DC26748C7D5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F2E14-8245-4E62-B246-94B0F1D70EAF}"/>
      </w:docPartPr>
      <w:docPartBody>
        <w:p w:rsidR="004810FF" w:rsidRDefault="000B332B" w:rsidP="000B332B">
          <w:pPr>
            <w:pStyle w:val="2E23D017AB624DC7A6DC26748C7D5A642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A75ED9EA5624AEC967F6A1FE7F04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5FFBC-BAC6-4DB5-BC92-F34698C7D3EA}"/>
      </w:docPartPr>
      <w:docPartBody>
        <w:p w:rsidR="004810FF" w:rsidRDefault="000B332B" w:rsidP="000B332B">
          <w:pPr>
            <w:pStyle w:val="6A75ED9EA5624AEC967F6A1FE7F04FE91"/>
          </w:pPr>
          <w:r w:rsidRPr="003B256A">
            <w:rPr>
              <w:rStyle w:val="PlaceholderText"/>
              <w:vanish/>
            </w:rPr>
            <w:t>Insert preferred frequency guidance for discussion</w:t>
          </w:r>
        </w:p>
      </w:docPartBody>
    </w:docPart>
    <w:docPart>
      <w:docPartPr>
        <w:name w:val="6D8B72273CB24B398027C2AE5D420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EF246-1209-4F3B-BD11-FBA7E137FCF6}"/>
      </w:docPartPr>
      <w:docPartBody>
        <w:p w:rsidR="004810FF" w:rsidRDefault="000B332B" w:rsidP="000B332B">
          <w:pPr>
            <w:pStyle w:val="6D8B72273CB24B398027C2AE5D4203831"/>
          </w:pPr>
          <w:r w:rsidRPr="003B256A">
            <w:rPr>
              <w:rStyle w:val="PlaceholderText"/>
              <w:vanish/>
            </w:rPr>
            <w:t>Insert for discussion</w:t>
          </w:r>
        </w:p>
      </w:docPartBody>
    </w:docPart>
    <w:docPart>
      <w:docPartPr>
        <w:name w:val="5B3B49FBC9994818B5E0A409B6DC2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E82ED-8804-40C0-8DA8-0D1BE9E8E834}"/>
      </w:docPartPr>
      <w:docPartBody>
        <w:p w:rsidR="004810FF" w:rsidRDefault="000B332B" w:rsidP="000B332B">
          <w:pPr>
            <w:pStyle w:val="5B3B49FBC9994818B5E0A409B6DC26431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04DFD2C293A4518A6B26856C30C1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25BD8-7F77-4703-B4D9-2FBAFF41499A}"/>
      </w:docPartPr>
      <w:docPartBody>
        <w:p w:rsidR="004810FF" w:rsidRDefault="000B332B" w:rsidP="000B332B">
          <w:pPr>
            <w:pStyle w:val="A04DFD2C293A4518A6B26856C30C1499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0A93C49CEC46218948AB87DB69C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F1804-9B79-4C57-8B6A-FB5F02EA9EFB}"/>
      </w:docPartPr>
      <w:docPartBody>
        <w:p w:rsidR="004810FF" w:rsidRDefault="000B332B" w:rsidP="000B332B">
          <w:pPr>
            <w:pStyle w:val="240A93C49CEC46218948AB87DB69C9FC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FC7CA08844FA5A223C4092235F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0F59D-01C6-4320-877B-2D0BFC6042B2}"/>
      </w:docPartPr>
      <w:docPartBody>
        <w:p w:rsidR="004810FF" w:rsidRDefault="000B332B" w:rsidP="000B332B">
          <w:pPr>
            <w:pStyle w:val="CDEFC7CA08844FA5A223C4092235F4DD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2CF1BF725468B9B5DC2390A032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F30C5-2BF5-4674-81FA-7CD0A3D59E5E}"/>
      </w:docPartPr>
      <w:docPartBody>
        <w:p w:rsidR="004810FF" w:rsidRDefault="000B332B" w:rsidP="000B332B">
          <w:pPr>
            <w:pStyle w:val="E092CF1BF725468B9B5DC2390A0327A9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EF04FBD3F40A5B72F6168017FF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B8AF5-3C51-4D1E-AE93-DBABC9E9687B}"/>
      </w:docPartPr>
      <w:docPartBody>
        <w:p w:rsidR="004810FF" w:rsidRDefault="000B332B" w:rsidP="000B332B">
          <w:pPr>
            <w:pStyle w:val="C59EF04FBD3F40A5B72F6168017FF4EE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2613B8C70F4837802C9229DD589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8D395-81E9-4C4E-8E64-A7E7F0979497}"/>
      </w:docPartPr>
      <w:docPartBody>
        <w:p w:rsidR="004810FF" w:rsidRDefault="000B332B" w:rsidP="000B332B">
          <w:pPr>
            <w:pStyle w:val="742613B8C70F4837802C9229DD589A09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020501C9B444A8398203122E6B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A87CB-8A9F-4F9A-8042-899BB3E58E7B}"/>
      </w:docPartPr>
      <w:docPartBody>
        <w:p w:rsidR="004810FF" w:rsidRDefault="000B332B" w:rsidP="000B332B">
          <w:pPr>
            <w:pStyle w:val="6E5020501C9B444A8398203122E6BEF01"/>
          </w:pPr>
          <w:r w:rsidRPr="002828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00DBEA37CD41DB954505021A9A0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50F58-DC10-4AC6-AF48-5B3F8684A5E9}"/>
      </w:docPartPr>
      <w:docPartBody>
        <w:p w:rsidR="004810FF" w:rsidRDefault="000B332B" w:rsidP="000B332B">
          <w:pPr>
            <w:pStyle w:val="3C00DBEA37CD41DB954505021A9A05E8"/>
          </w:pPr>
          <w:r w:rsidRPr="001F7ABA">
            <w:rPr>
              <w:rStyle w:val="PlaceholderText"/>
              <w:vanish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62"/>
    <w:rsid w:val="000030D9"/>
    <w:rsid w:val="00015F1C"/>
    <w:rsid w:val="000B332B"/>
    <w:rsid w:val="000F3582"/>
    <w:rsid w:val="001B66B6"/>
    <w:rsid w:val="00261CB2"/>
    <w:rsid w:val="002C5545"/>
    <w:rsid w:val="002C7BB4"/>
    <w:rsid w:val="004810FF"/>
    <w:rsid w:val="005C7B0E"/>
    <w:rsid w:val="005D2641"/>
    <w:rsid w:val="006308D5"/>
    <w:rsid w:val="00783BE5"/>
    <w:rsid w:val="008047F1"/>
    <w:rsid w:val="00880EAC"/>
    <w:rsid w:val="008C1400"/>
    <w:rsid w:val="00950D29"/>
    <w:rsid w:val="00A262A6"/>
    <w:rsid w:val="00A723CB"/>
    <w:rsid w:val="00AD4B62"/>
    <w:rsid w:val="00AF4582"/>
    <w:rsid w:val="00BA0B45"/>
    <w:rsid w:val="00C00934"/>
    <w:rsid w:val="00CA3D55"/>
    <w:rsid w:val="00E01C98"/>
    <w:rsid w:val="00E918E3"/>
    <w:rsid w:val="00F426EB"/>
    <w:rsid w:val="00F53A25"/>
    <w:rsid w:val="00F5540E"/>
    <w:rsid w:val="00FD0317"/>
    <w:rsid w:val="00FD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53F27415E43ED86BF88D4AC6413F0">
    <w:name w:val="BBA53F27415E43ED86BF88D4AC6413F0"/>
    <w:rsid w:val="00AD4B62"/>
  </w:style>
  <w:style w:type="paragraph" w:customStyle="1" w:styleId="EB9A61F4F0BE4579AC5022ACFDBE1DF6">
    <w:name w:val="EB9A61F4F0BE4579AC5022ACFDBE1DF6"/>
    <w:rsid w:val="00AD4B62"/>
  </w:style>
  <w:style w:type="paragraph" w:customStyle="1" w:styleId="9F4396A31BFE491ABE54EEDE31C3C736">
    <w:name w:val="9F4396A31BFE491ABE54EEDE31C3C736"/>
    <w:rsid w:val="00AD4B62"/>
  </w:style>
  <w:style w:type="character" w:styleId="PlaceholderText">
    <w:name w:val="Placeholder Text"/>
    <w:basedOn w:val="DefaultParagraphFont"/>
    <w:uiPriority w:val="99"/>
    <w:semiHidden/>
    <w:rsid w:val="000B332B"/>
    <w:rPr>
      <w:color w:val="808080"/>
    </w:rPr>
  </w:style>
  <w:style w:type="paragraph" w:customStyle="1" w:styleId="41E5EEEEE34C4CCCB75C2BAA896BF36A">
    <w:name w:val="41E5EEEEE34C4CCCB75C2BAA896BF36A"/>
    <w:rsid w:val="00CA3D55"/>
  </w:style>
  <w:style w:type="paragraph" w:customStyle="1" w:styleId="FB56175423C2470D9FB67287FDE258A5">
    <w:name w:val="FB56175423C2470D9FB67287FDE258A5"/>
    <w:rsid w:val="000B332B"/>
  </w:style>
  <w:style w:type="paragraph" w:customStyle="1" w:styleId="5E9B2CAFEABF4A01A37CC4E430F5C764">
    <w:name w:val="5E9B2CAFEABF4A01A37CC4E430F5C764"/>
    <w:rsid w:val="000B332B"/>
  </w:style>
  <w:style w:type="paragraph" w:customStyle="1" w:styleId="5B7EBC8695054BADB906A8397AB927CC">
    <w:name w:val="5B7EBC8695054BADB906A8397AB927CC"/>
    <w:rsid w:val="000B332B"/>
  </w:style>
  <w:style w:type="paragraph" w:customStyle="1" w:styleId="D3E9FDA31ABB40DDB2E61F00B3628E09">
    <w:name w:val="D3E9FDA31ABB40DDB2E61F00B3628E09"/>
    <w:rsid w:val="000B332B"/>
  </w:style>
  <w:style w:type="paragraph" w:customStyle="1" w:styleId="1EFA0043F52A4B45AE26D89CACD5D3FC">
    <w:name w:val="1EFA0043F52A4B45AE26D89CACD5D3FC"/>
    <w:rsid w:val="000B332B"/>
  </w:style>
  <w:style w:type="paragraph" w:customStyle="1" w:styleId="5EBB57944D764E6E92ECC07F7014D2B6">
    <w:name w:val="5EBB57944D764E6E92ECC07F7014D2B6"/>
    <w:rsid w:val="000B332B"/>
  </w:style>
  <w:style w:type="paragraph" w:customStyle="1" w:styleId="609FC61C9BC44961A8425149C2EA70E1">
    <w:name w:val="609FC61C9BC44961A8425149C2EA70E1"/>
    <w:rsid w:val="000B332B"/>
  </w:style>
  <w:style w:type="paragraph" w:customStyle="1" w:styleId="8F42C5A40EB74B8497D960114F3FFDD6">
    <w:name w:val="8F42C5A40EB74B8497D960114F3FFDD6"/>
    <w:rsid w:val="000B332B"/>
  </w:style>
  <w:style w:type="paragraph" w:customStyle="1" w:styleId="0C5029F25D9C4898BAFA7D63780E0A11">
    <w:name w:val="0C5029F25D9C4898BAFA7D63780E0A11"/>
    <w:rsid w:val="000B332B"/>
  </w:style>
  <w:style w:type="paragraph" w:customStyle="1" w:styleId="03F8E763EA844A9099E83669C337FF87">
    <w:name w:val="03F8E763EA844A9099E83669C337FF87"/>
    <w:rsid w:val="000B332B"/>
  </w:style>
  <w:style w:type="paragraph" w:customStyle="1" w:styleId="FCFC7D5FD94B4DD19508C6AEFF388724">
    <w:name w:val="FCFC7D5FD94B4DD19508C6AEFF388724"/>
    <w:rsid w:val="000B332B"/>
  </w:style>
  <w:style w:type="paragraph" w:customStyle="1" w:styleId="EF14ADD6D5B54A37800795E4617FF273">
    <w:name w:val="EF14ADD6D5B54A37800795E4617FF273"/>
    <w:rsid w:val="000B332B"/>
  </w:style>
  <w:style w:type="paragraph" w:customStyle="1" w:styleId="36B42EA3F2E247A7B395137536E2B258">
    <w:name w:val="36B42EA3F2E247A7B395137536E2B258"/>
    <w:rsid w:val="000B332B"/>
  </w:style>
  <w:style w:type="paragraph" w:customStyle="1" w:styleId="EF14ADD6D5B54A37800795E4617FF2731">
    <w:name w:val="EF14ADD6D5B54A37800795E4617FF273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FCFC7D5FD94B4DD19508C6AEFF3887241">
    <w:name w:val="FCFC7D5FD94B4DD19508C6AEFF388724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03F8E763EA844A9099E83669C337FF871">
    <w:name w:val="03F8E763EA844A9099E83669C337FF87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0C5029F25D9C4898BAFA7D63780E0A111">
    <w:name w:val="0C5029F25D9C4898BAFA7D63780E0A11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8F42C5A40EB74B8497D960114F3FFDD61">
    <w:name w:val="8F42C5A40EB74B8497D960114F3FFDD6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09FC61C9BC44961A8425149C2EA70E11">
    <w:name w:val="609FC61C9BC44961A8425149C2EA70E1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EBB57944D764E6E92ECC07F7014D2B61">
    <w:name w:val="5EBB57944D764E6E92ECC07F7014D2B6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1EFA0043F52A4B45AE26D89CACD5D3FC1">
    <w:name w:val="1EFA0043F52A4B45AE26D89CACD5D3FC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36B42EA3F2E247A7B395137536E2B2581">
    <w:name w:val="36B42EA3F2E247A7B395137536E2B258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79A853245F044B489226830CB14A1D1F">
    <w:name w:val="79A853245F044B489226830CB14A1D1F"/>
    <w:rsid w:val="000B332B"/>
  </w:style>
  <w:style w:type="paragraph" w:customStyle="1" w:styleId="1B98CDD43E5E40B2AEF05B97DB9FEF9E">
    <w:name w:val="1B98CDD43E5E40B2AEF05B97DB9FEF9E"/>
    <w:rsid w:val="000B332B"/>
  </w:style>
  <w:style w:type="paragraph" w:customStyle="1" w:styleId="0B55C1DC1DA44603ADC2554F047AF76E">
    <w:name w:val="0B55C1DC1DA44603ADC2554F047AF76E"/>
    <w:rsid w:val="000B332B"/>
  </w:style>
  <w:style w:type="paragraph" w:customStyle="1" w:styleId="471F2B19EA88432E803E3B05B5B9B8CA">
    <w:name w:val="471F2B19EA88432E803E3B05B5B9B8CA"/>
    <w:rsid w:val="000B332B"/>
  </w:style>
  <w:style w:type="paragraph" w:customStyle="1" w:styleId="8433CF7A0FA94364B96041A47B8CD033">
    <w:name w:val="8433CF7A0FA94364B96041A47B8CD033"/>
    <w:rsid w:val="000B332B"/>
  </w:style>
  <w:style w:type="paragraph" w:customStyle="1" w:styleId="5633BAFB46CD4C21AD1EE3C06161E8B2">
    <w:name w:val="5633BAFB46CD4C21AD1EE3C06161E8B2"/>
    <w:rsid w:val="000B332B"/>
  </w:style>
  <w:style w:type="paragraph" w:customStyle="1" w:styleId="6D3F05E9C4BC42E69229D436C5244013">
    <w:name w:val="6D3F05E9C4BC42E69229D436C5244013"/>
    <w:rsid w:val="000B332B"/>
  </w:style>
  <w:style w:type="paragraph" w:customStyle="1" w:styleId="53128483C0214927BAEDEFE68F1FE90A">
    <w:name w:val="53128483C0214927BAEDEFE68F1FE90A"/>
    <w:rsid w:val="000B332B"/>
  </w:style>
  <w:style w:type="paragraph" w:customStyle="1" w:styleId="7900F101DD2341A6B0E440B567F7E678">
    <w:name w:val="7900F101DD2341A6B0E440B567F7E678"/>
    <w:rsid w:val="000B332B"/>
  </w:style>
  <w:style w:type="paragraph" w:customStyle="1" w:styleId="2E23D017AB624DC7A6DC26748C7D5A64">
    <w:name w:val="2E23D017AB624DC7A6DC26748C7D5A64"/>
    <w:rsid w:val="000B332B"/>
  </w:style>
  <w:style w:type="paragraph" w:customStyle="1" w:styleId="E2FC484E2BF84C3C81F56094B9A39BD3">
    <w:name w:val="E2FC484E2BF84C3C81F56094B9A39BD3"/>
    <w:rsid w:val="000B332B"/>
  </w:style>
  <w:style w:type="paragraph" w:customStyle="1" w:styleId="EF14ADD6D5B54A37800795E4617FF2732">
    <w:name w:val="EF14ADD6D5B54A37800795E4617FF273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FCFC7D5FD94B4DD19508C6AEFF3887242">
    <w:name w:val="FCFC7D5FD94B4DD19508C6AEFF388724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03F8E763EA844A9099E83669C337FF872">
    <w:name w:val="03F8E763EA844A9099E83669C337FF87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0C5029F25D9C4898BAFA7D63780E0A112">
    <w:name w:val="0C5029F25D9C4898BAFA7D63780E0A11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8F42C5A40EB74B8497D960114F3FFDD62">
    <w:name w:val="8F42C5A40EB74B8497D960114F3FFDD6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09FC61C9BC44961A8425149C2EA70E12">
    <w:name w:val="609FC61C9BC44961A8425149C2EA70E1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EBB57944D764E6E92ECC07F7014D2B62">
    <w:name w:val="5EBB57944D764E6E92ECC07F7014D2B6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1EFA0043F52A4B45AE26D89CACD5D3FC2">
    <w:name w:val="1EFA0043F52A4B45AE26D89CACD5D3FC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36B42EA3F2E247A7B395137536E2B2582">
    <w:name w:val="36B42EA3F2E247A7B395137536E2B258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79A853245F044B489226830CB14A1D1F1">
    <w:name w:val="79A853245F044B489226830CB14A1D1F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1B98CDD43E5E40B2AEF05B97DB9FEF9E1">
    <w:name w:val="1B98CDD43E5E40B2AEF05B97DB9FEF9E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0B55C1DC1DA44603ADC2554F047AF76E1">
    <w:name w:val="0B55C1DC1DA44603ADC2554F047AF76E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471F2B19EA88432E803E3B05B5B9B8CA1">
    <w:name w:val="471F2B19EA88432E803E3B05B5B9B8CA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8433CF7A0FA94364B96041A47B8CD0331">
    <w:name w:val="8433CF7A0FA94364B96041A47B8CD033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633BAFB46CD4C21AD1EE3C06161E8B21">
    <w:name w:val="5633BAFB46CD4C21AD1EE3C06161E8B2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D3F05E9C4BC42E69229D436C52440131">
    <w:name w:val="6D3F05E9C4BC42E69229D436C5244013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3128483C0214927BAEDEFE68F1FE90A1">
    <w:name w:val="53128483C0214927BAEDEFE68F1FE90A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7900F101DD2341A6B0E440B567F7E6781">
    <w:name w:val="7900F101DD2341A6B0E440B567F7E678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2E23D017AB624DC7A6DC26748C7D5A641">
    <w:name w:val="2E23D017AB624DC7A6DC26748C7D5A64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E2FC484E2BF84C3C81F56094B9A39BD31">
    <w:name w:val="E2FC484E2BF84C3C81F56094B9A39BD31"/>
    <w:rsid w:val="000B332B"/>
    <w:pPr>
      <w:numPr>
        <w:numId w:val="43"/>
      </w:numPr>
      <w:tabs>
        <w:tab w:val="clear" w:pos="360"/>
      </w:tabs>
      <w:spacing w:after="60" w:line="280" w:lineRule="atLeast"/>
      <w:ind w:left="340" w:hanging="340"/>
    </w:pPr>
    <w:rPr>
      <w:rFonts w:cs="Times New Roman"/>
      <w:color w:val="000000" w:themeColor="text1"/>
      <w:kern w:val="0"/>
      <w:sz w:val="20"/>
      <w:szCs w:val="20"/>
      <w:lang w:eastAsia="en-US"/>
      <w14:ligatures w14:val="none"/>
    </w:rPr>
  </w:style>
  <w:style w:type="paragraph" w:customStyle="1" w:styleId="6E8703848EAB439C902995204184439B">
    <w:name w:val="6E8703848EAB439C902995204184439B"/>
    <w:rsid w:val="000B332B"/>
  </w:style>
  <w:style w:type="paragraph" w:customStyle="1" w:styleId="623423D6EB5641288B01DB8CEB13A0BC">
    <w:name w:val="623423D6EB5641288B01DB8CEB13A0BC"/>
    <w:rsid w:val="000B332B"/>
  </w:style>
  <w:style w:type="paragraph" w:customStyle="1" w:styleId="BF994A5B10984ADC94793DA5F1DA6204">
    <w:name w:val="BF994A5B10984ADC94793DA5F1DA6204"/>
    <w:rsid w:val="000B332B"/>
  </w:style>
  <w:style w:type="paragraph" w:customStyle="1" w:styleId="6A75ED9EA5624AEC967F6A1FE7F04FE9">
    <w:name w:val="6A75ED9EA5624AEC967F6A1FE7F04FE9"/>
    <w:rsid w:val="000B332B"/>
  </w:style>
  <w:style w:type="paragraph" w:customStyle="1" w:styleId="31217A1AB21C4AE0B286D41FAFAC3136">
    <w:name w:val="31217A1AB21C4AE0B286D41FAFAC3136"/>
    <w:rsid w:val="000B332B"/>
  </w:style>
  <w:style w:type="paragraph" w:customStyle="1" w:styleId="6D8B72273CB24B398027C2AE5D420383">
    <w:name w:val="6D8B72273CB24B398027C2AE5D420383"/>
    <w:rsid w:val="000B332B"/>
  </w:style>
  <w:style w:type="paragraph" w:customStyle="1" w:styleId="5B3B49FBC9994818B5E0A409B6DC2643">
    <w:name w:val="5B3B49FBC9994818B5E0A409B6DC2643"/>
    <w:rsid w:val="000B332B"/>
  </w:style>
  <w:style w:type="paragraph" w:customStyle="1" w:styleId="319353B848034B23A80A293F3AC7B693">
    <w:name w:val="319353B848034B23A80A293F3AC7B693"/>
    <w:rsid w:val="000B332B"/>
  </w:style>
  <w:style w:type="paragraph" w:customStyle="1" w:styleId="F51812219C074D4BA9D0D67414E0F3B5">
    <w:name w:val="F51812219C074D4BA9D0D67414E0F3B5"/>
    <w:rsid w:val="000B332B"/>
  </w:style>
  <w:style w:type="paragraph" w:customStyle="1" w:styleId="E9603777FFCC472CA5C8C052B122C62D">
    <w:name w:val="E9603777FFCC472CA5C8C052B122C62D"/>
    <w:rsid w:val="000B332B"/>
  </w:style>
  <w:style w:type="paragraph" w:customStyle="1" w:styleId="58E00FDD55A24A3FA50FAB59422FB84D">
    <w:name w:val="58E00FDD55A24A3FA50FAB59422FB84D"/>
    <w:rsid w:val="000B332B"/>
  </w:style>
  <w:style w:type="paragraph" w:customStyle="1" w:styleId="96D4D7ADDCF845409F3836234F88973D">
    <w:name w:val="96D4D7ADDCF845409F3836234F88973D"/>
    <w:rsid w:val="000B332B"/>
  </w:style>
  <w:style w:type="paragraph" w:customStyle="1" w:styleId="86AE3D085E424AACB93328B3A1E92E4F">
    <w:name w:val="86AE3D085E424AACB93328B3A1E92E4F"/>
    <w:rsid w:val="000B332B"/>
  </w:style>
  <w:style w:type="paragraph" w:customStyle="1" w:styleId="9D57E335FEA7445FBC3CA1EE6A13C777">
    <w:name w:val="9D57E335FEA7445FBC3CA1EE6A13C777"/>
    <w:rsid w:val="000B332B"/>
  </w:style>
  <w:style w:type="paragraph" w:customStyle="1" w:styleId="D40DB25813A142958D1E61D910604CF1">
    <w:name w:val="D40DB25813A142958D1E61D910604CF1"/>
    <w:rsid w:val="000B332B"/>
  </w:style>
  <w:style w:type="paragraph" w:customStyle="1" w:styleId="3B112BB5A1644732AD3A37D8E4B68AFD">
    <w:name w:val="3B112BB5A1644732AD3A37D8E4B68AFD"/>
    <w:rsid w:val="000B332B"/>
  </w:style>
  <w:style w:type="paragraph" w:customStyle="1" w:styleId="946EE09F958445D7A38995D348E4F99D">
    <w:name w:val="946EE09F958445D7A38995D348E4F99D"/>
    <w:rsid w:val="000B332B"/>
  </w:style>
  <w:style w:type="paragraph" w:customStyle="1" w:styleId="4FAAAECA14A74363A733591596DA4C80">
    <w:name w:val="4FAAAECA14A74363A733591596DA4C80"/>
    <w:rsid w:val="000B332B"/>
  </w:style>
  <w:style w:type="paragraph" w:customStyle="1" w:styleId="C7D8B925DAF2482C9707112254AA7866">
    <w:name w:val="C7D8B925DAF2482C9707112254AA7866"/>
    <w:rsid w:val="000B332B"/>
  </w:style>
  <w:style w:type="paragraph" w:customStyle="1" w:styleId="A04DFD2C293A4518A6B26856C30C1499">
    <w:name w:val="A04DFD2C293A4518A6B26856C30C1499"/>
    <w:rsid w:val="000B332B"/>
  </w:style>
  <w:style w:type="paragraph" w:customStyle="1" w:styleId="3417F191FFCC4C3A869CF0672B984DF3">
    <w:name w:val="3417F191FFCC4C3A869CF0672B984DF3"/>
    <w:rsid w:val="000B332B"/>
  </w:style>
  <w:style w:type="paragraph" w:customStyle="1" w:styleId="B24F423F5CED4A9AAD678A15B1626CF7">
    <w:name w:val="B24F423F5CED4A9AAD678A15B1626CF7"/>
    <w:rsid w:val="000B332B"/>
  </w:style>
  <w:style w:type="paragraph" w:customStyle="1" w:styleId="FF79ADAA708046D08CFA1A119ED36E78">
    <w:name w:val="FF79ADAA708046D08CFA1A119ED36E78"/>
    <w:rsid w:val="000B332B"/>
  </w:style>
  <w:style w:type="paragraph" w:customStyle="1" w:styleId="240A93C49CEC46218948AB87DB69C9FC">
    <w:name w:val="240A93C49CEC46218948AB87DB69C9FC"/>
    <w:rsid w:val="000B332B"/>
  </w:style>
  <w:style w:type="paragraph" w:customStyle="1" w:styleId="CDEFC7CA08844FA5A223C4092235F4DD">
    <w:name w:val="CDEFC7CA08844FA5A223C4092235F4DD"/>
    <w:rsid w:val="000B332B"/>
  </w:style>
  <w:style w:type="paragraph" w:customStyle="1" w:styleId="E092CF1BF725468B9B5DC2390A0327A9">
    <w:name w:val="E092CF1BF725468B9B5DC2390A0327A9"/>
    <w:rsid w:val="000B332B"/>
  </w:style>
  <w:style w:type="paragraph" w:customStyle="1" w:styleId="C59EF04FBD3F40A5B72F6168017FF4EE">
    <w:name w:val="C59EF04FBD3F40A5B72F6168017FF4EE"/>
    <w:rsid w:val="000B332B"/>
  </w:style>
  <w:style w:type="paragraph" w:customStyle="1" w:styleId="742613B8C70F4837802C9229DD589A09">
    <w:name w:val="742613B8C70F4837802C9229DD589A09"/>
    <w:rsid w:val="000B332B"/>
  </w:style>
  <w:style w:type="paragraph" w:customStyle="1" w:styleId="6E5020501C9B444A8398203122E6BEF0">
    <w:name w:val="6E5020501C9B444A8398203122E6BEF0"/>
    <w:rsid w:val="000B332B"/>
  </w:style>
  <w:style w:type="paragraph" w:customStyle="1" w:styleId="A04DFD2C293A4518A6B26856C30C14991">
    <w:name w:val="A04DFD2C293A4518A6B26856C30C1499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E5020501C9B444A8398203122E6BEF01">
    <w:name w:val="6E5020501C9B444A8398203122E6BEF0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742613B8C70F4837802C9229DD589A091">
    <w:name w:val="742613B8C70F4837802C9229DD589A09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C59EF04FBD3F40A5B72F6168017FF4EE1">
    <w:name w:val="C59EF04FBD3F40A5B72F6168017FF4EE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E092CF1BF725468B9B5DC2390A0327A91">
    <w:name w:val="E092CF1BF725468B9B5DC2390A0327A9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CDEFC7CA08844FA5A223C4092235F4DD1">
    <w:name w:val="CDEFC7CA08844FA5A223C4092235F4DD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240A93C49CEC46218948AB87DB69C9FC1">
    <w:name w:val="240A93C49CEC46218948AB87DB69C9FC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1EFA0043F52A4B45AE26D89CACD5D3FC3">
    <w:name w:val="1EFA0043F52A4B45AE26D89CACD5D3FC3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36B42EA3F2E247A7B395137536E2B2583">
    <w:name w:val="36B42EA3F2E247A7B395137536E2B2583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79A853245F044B489226830CB14A1D1F2">
    <w:name w:val="79A853245F044B489226830CB14A1D1F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1B98CDD43E5E40B2AEF05B97DB9FEF9E2">
    <w:name w:val="1B98CDD43E5E40B2AEF05B97DB9FEF9E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0B55C1DC1DA44603ADC2554F047AF76E2">
    <w:name w:val="0B55C1DC1DA44603ADC2554F047AF76E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471F2B19EA88432E803E3B05B5B9B8CA2">
    <w:name w:val="471F2B19EA88432E803E3B05B5B9B8CA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8433CF7A0FA94364B96041A47B8CD0332">
    <w:name w:val="8433CF7A0FA94364B96041A47B8CD033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633BAFB46CD4C21AD1EE3C06161E8B22">
    <w:name w:val="5633BAFB46CD4C21AD1EE3C06161E8B2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D3F05E9C4BC42E69229D436C52440132">
    <w:name w:val="6D3F05E9C4BC42E69229D436C5244013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3128483C0214927BAEDEFE68F1FE90A2">
    <w:name w:val="53128483C0214927BAEDEFE68F1FE90A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7900F101DD2341A6B0E440B567F7E6782">
    <w:name w:val="7900F101DD2341A6B0E440B567F7E678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2E23D017AB624DC7A6DC26748C7D5A642">
    <w:name w:val="2E23D017AB624DC7A6DC26748C7D5A642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A75ED9EA5624AEC967F6A1FE7F04FE91">
    <w:name w:val="6A75ED9EA5624AEC967F6A1FE7F04FE9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6D8B72273CB24B398027C2AE5D4203831">
    <w:name w:val="6D8B72273CB24B398027C2AE5D420383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5B3B49FBC9994818B5E0A409B6DC26431">
    <w:name w:val="5B3B49FBC9994818B5E0A409B6DC26431"/>
    <w:rsid w:val="000B332B"/>
    <w:pPr>
      <w:tabs>
        <w:tab w:val="left" w:pos="5318"/>
      </w:tabs>
      <w:adjustRightInd w:val="0"/>
      <w:snapToGrid w:val="0"/>
      <w:spacing w:after="140" w:line="280" w:lineRule="atLeast"/>
    </w:pPr>
    <w:rPr>
      <w:rFonts w:cs="Times New Roman"/>
      <w:color w:val="000000" w:themeColor="text1"/>
      <w:spacing w:val="2"/>
      <w:kern w:val="0"/>
      <w:sz w:val="20"/>
      <w:szCs w:val="22"/>
      <w:lang w:eastAsia="en-US"/>
      <w14:ligatures w14:val="none"/>
    </w:rPr>
  </w:style>
  <w:style w:type="paragraph" w:customStyle="1" w:styleId="3C00DBEA37CD41DB954505021A9A05E8">
    <w:name w:val="3C00DBEA37CD41DB954505021A9A05E8"/>
    <w:rsid w:val="000B33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ATO Colours">
      <a:dk1>
        <a:sysClr val="windowText" lastClr="000000"/>
      </a:dk1>
      <a:lt1>
        <a:sysClr val="window" lastClr="FFFFFF"/>
      </a:lt1>
      <a:dk2>
        <a:srgbClr val="3C3D41"/>
      </a:dk2>
      <a:lt2>
        <a:srgbClr val="3844CA"/>
      </a:lt2>
      <a:accent1>
        <a:srgbClr val="3844CA"/>
      </a:accent1>
      <a:accent2>
        <a:srgbClr val="CEEBF8"/>
      </a:accent2>
      <a:accent3>
        <a:srgbClr val="150925"/>
      </a:accent3>
      <a:accent4>
        <a:srgbClr val="9D469A"/>
      </a:accent4>
      <a:accent5>
        <a:srgbClr val="169985"/>
      </a:accent5>
      <a:accent6>
        <a:srgbClr val="0091E6"/>
      </a:accent6>
      <a:hlink>
        <a:srgbClr val="3844CA"/>
      </a:hlink>
      <a:folHlink>
        <a:srgbClr val="169985"/>
      </a:folHlink>
    </a:clrScheme>
    <a:fontScheme name="ATO Fonts">
      <a:majorFont>
        <a:latin typeface="Poppins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CCE3EBC6BF14C91A4FB51B8EB4681" ma:contentTypeVersion="16" ma:contentTypeDescription="Create a new document." ma:contentTypeScope="" ma:versionID="bd2a3e29cdc08e24cda0eea923c6c90f">
  <xsd:schema xmlns:xsd="http://www.w3.org/2001/XMLSchema" xmlns:xs="http://www.w3.org/2001/XMLSchema" xmlns:p="http://schemas.microsoft.com/office/2006/metadata/properties" xmlns:ns2="806382ec-50d0-4ba0-8231-4c1e68b407ec" xmlns:ns3="2a8c99e6-a1b6-4c01-bbd8-dd61aa471857" targetNamespace="http://schemas.microsoft.com/office/2006/metadata/properties" ma:root="true" ma:fieldsID="463acb032c000a09723b067c2fa8bbb2" ns2:_="" ns3:_="">
    <xsd:import namespace="806382ec-50d0-4ba0-8231-4c1e68b407ec"/>
    <xsd:import namespace="2a8c99e6-a1b6-4c01-bbd8-dd61aa471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382ec-50d0-4ba0-8231-4c1e68b40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d3d766a-8f2e-4101-b24c-d4a22e3f1d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99e6-a1b6-4c01-bbd8-dd61aa4718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d730cb-763d-4719-bca3-3f577e6bfed3}" ma:internalName="TaxCatchAll" ma:showField="CatchAllData" ma:web="2a8c99e6-a1b6-4c01-bbd8-dd61aa471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Placeholder1</b:Tag>
    <b:SourceType>Book</b:SourceType>
    <b:Guid>{3A7A7CA0-1FA1-4C1B-B0E2-88FF7AF236CA}</b:Guid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382ec-50d0-4ba0-8231-4c1e68b407ec">
      <Terms xmlns="http://schemas.microsoft.com/office/infopath/2007/PartnerControls"/>
    </lcf76f155ced4ddcb4097134ff3c332f>
    <TaxCatchAll xmlns="2a8c99e6-a1b6-4c01-bbd8-dd61aa471857">
      <Value>1</Value>
    </TaxCatchAll>
  </documentManagement>
</p:properties>
</file>

<file path=customXml/itemProps1.xml><?xml version="1.0" encoding="utf-8"?>
<ds:datastoreItem xmlns:ds="http://schemas.openxmlformats.org/officeDocument/2006/customXml" ds:itemID="{C294F6EC-BAB2-4C7B-8EC0-7BD7C4C754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5758B6-72BB-4661-9E36-4A43CFAE9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382ec-50d0-4ba0-8231-4c1e68b407ec"/>
    <ds:schemaRef ds:uri="2a8c99e6-a1b6-4c01-bbd8-dd61aa471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7A17EA-80D3-4521-B3B9-7F820A5B2E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347D24-E66D-470D-8488-A02C26AD5620}">
  <ds:schemaRefs>
    <ds:schemaRef ds:uri="http://schemas.microsoft.com/office/2006/metadata/properties"/>
    <ds:schemaRef ds:uri="http://schemas.microsoft.com/office/infopath/2007/PartnerControls"/>
    <ds:schemaRef ds:uri="806382ec-50d0-4ba0-8231-4c1e68b407ec"/>
    <ds:schemaRef ds:uri="2a8c99e6-a1b6-4c01-bbd8-dd61aa4718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SES Office Minute Email.dotx</Template>
  <TotalTime>63</TotalTime>
  <Pages>8</Pages>
  <Words>712</Words>
  <Characters>4060</Characters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 Data Request Form Template</vt:lpstr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dcterms:created xsi:type="dcterms:W3CDTF">2026-08-27T23:16:00Z</dcterms:created>
  <dcterms:modified xsi:type="dcterms:W3CDTF">2026-09-29T04:40:00Z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0x010100285CCE3EBC6BF14C91A4FB51B8EB4681</vt:lpwstr>
  </property>
  <property fmtid="{D5CDD505-2E9C-101B-9397-08002B2CF9AE}" pid="3" name="ClassificationContentMarkingHeaderShapeIds">
    <vt:lpwstr>399157ea,351b816b,3a7f50dd</vt:lpwstr>
  </property>
  <property fmtid="{D5CDD505-2E9C-101B-9397-08002B2CF9AE}" pid="4" name="ClassificationContentMarkingHeaderFontProps">
    <vt:lpwstr>#b40029,10,Verdana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1ec9df15,6cc5474e,6dd6bda6</vt:lpwstr>
  </property>
  <property fmtid="{D5CDD505-2E9C-101B-9397-08002B2CF9AE}" pid="7" name="ClassificationContentMarkingFooterFontProps">
    <vt:lpwstr>#b40029,10,Verdana</vt:lpwstr>
  </property>
  <property fmtid="{D5CDD505-2E9C-101B-9397-08002B2CF9AE}" pid="8" name="ClassificationContentMarkingFooterText">
    <vt:lpwstr>OFFICIAL</vt:lpwstr>
  </property>
  <property fmtid="{D5CDD505-2E9C-101B-9397-08002B2CF9AE}" pid="9" name="MSIP_Label_c111c204-3025-4293-a668-517002c3f023_Enabled">
    <vt:lpwstr>true</vt:lpwstr>
  </property>
  <property fmtid="{D5CDD505-2E9C-101B-9397-08002B2CF9AE}" pid="10" name="MSIP_Label_c111c204-3025-4293-a668-517002c3f023_SetDate">
    <vt:lpwstr>2025-10-30T05:41:53Z</vt:lpwstr>
  </property>
  <property fmtid="{D5CDD505-2E9C-101B-9397-08002B2CF9AE}" pid="11" name="MSIP_Label_c111c204-3025-4293-a668-517002c3f023_Method">
    <vt:lpwstr>Privileged</vt:lpwstr>
  </property>
  <property fmtid="{D5CDD505-2E9C-101B-9397-08002B2CF9AE}" pid="12" name="MSIP_Label_c111c204-3025-4293-a668-517002c3f023_Name">
    <vt:lpwstr>OFFICIAL</vt:lpwstr>
  </property>
  <property fmtid="{D5CDD505-2E9C-101B-9397-08002B2CF9AE}" pid="13" name="MSIP_Label_c111c204-3025-4293-a668-517002c3f023_SiteId">
    <vt:lpwstr>8e823e99-cbcb-430f-a0f6-af1365c21e22</vt:lpwstr>
  </property>
  <property fmtid="{D5CDD505-2E9C-101B-9397-08002B2CF9AE}" pid="14" name="MSIP_Label_c111c204-3025-4293-a668-517002c3f023_ActionId">
    <vt:lpwstr>373a071d-28d5-42ce-bf0b-42b4458c4640</vt:lpwstr>
  </property>
  <property fmtid="{D5CDD505-2E9C-101B-9397-08002B2CF9AE}" pid="15" name="MSIP_Label_c111c204-3025-4293-a668-517002c3f023_ContentBits">
    <vt:lpwstr>3</vt:lpwstr>
  </property>
  <property fmtid="{D5CDD505-2E9C-101B-9397-08002B2CF9AE}" pid="16" name="MSIP_Label_c111c204-3025-4293-a668-517002c3f023_Extended_MSFT_Method">
    <vt:lpwstr>Standard</vt:lpwstr>
  </property>
  <property fmtid="{D5CDD505-2E9C-101B-9397-08002B2CF9AE}" pid="17" name="MediaServiceImageTags">
    <vt:lpwstr/>
  </property>
  <property fmtid="{D5CDD505-2E9C-101B-9397-08002B2CF9AE}" pid="18" name="MSIP_Label_c111c204-3025-4293-a668-517002c3f023_Removed">
    <vt:lpwstr>False</vt:lpwstr>
  </property>
  <property fmtid="{D5CDD505-2E9C-101B-9397-08002B2CF9AE}" pid="19" name="Security Classification">
    <vt:lpwstr>1;#OFFICIAL|5d128361-bbb7-4b9a-ac60-b26612a0ec1b</vt:lpwstr>
  </property>
  <property fmtid="{D5CDD505-2E9C-101B-9397-08002B2CF9AE}" pid="20" name="docLang">
    <vt:lpwstr>en</vt:lpwstr>
  </property>
  <property fmtid="{D5CDD505-2E9C-101B-9397-08002B2CF9AE}" pid="21" name="Security_x0020_Classification">
    <vt:lpwstr>1;#OFFICIAL|5d128361-bbb7-4b9a-ac60-b26612a0ec1b</vt:lpwstr>
  </property>
  <property fmtid="{D5CDD505-2E9C-101B-9397-08002B2CF9AE}" pid="22" name="Sensitivity">
    <vt:lpwstr>OFFICIAL</vt:lpwstr>
  </property>
  <property fmtid="{D5CDD505-2E9C-101B-9397-08002B2CF9AE}" pid="23" name="_dlc_DocIdItemGuid">
    <vt:lpwstr>41764a82-f39e-4743-b357-7affcc4d9257</vt:lpwstr>
  </property>
</Properties>
</file>